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65ED" w:rsidRDefault="003E65ED" w:rsidP="000718B5">
      <w:pPr>
        <w:jc w:val="left"/>
        <w:rPr>
          <w:rFonts w:eastAsia="仿宋_GB2312" w:cs="Times New Roman"/>
          <w:sz w:val="32"/>
          <w:szCs w:val="32"/>
        </w:rPr>
      </w:pPr>
      <w:r w:rsidRPr="00F570E5">
        <w:rPr>
          <w:rFonts w:ascii="黑体" w:eastAsia="黑体" w:hAnsi="黑体" w:cs="黑体" w:hint="eastAsia"/>
          <w:sz w:val="32"/>
          <w:szCs w:val="32"/>
        </w:rPr>
        <w:t>附件</w:t>
      </w:r>
      <w:r w:rsidRPr="00F570E5">
        <w:rPr>
          <w:rFonts w:ascii="Times New Roman" w:eastAsia="仿宋_GB2312" w:hAnsi="Times New Roman" w:cs="Times New Roman"/>
          <w:sz w:val="32"/>
          <w:szCs w:val="32"/>
        </w:rPr>
        <w:t>2</w:t>
      </w:r>
    </w:p>
    <w:p w:rsidR="003E65ED" w:rsidRPr="001375C8" w:rsidRDefault="003E65ED" w:rsidP="00C6211E">
      <w:pPr>
        <w:jc w:val="center"/>
        <w:rPr>
          <w:rFonts w:ascii="华文中宋" w:eastAsia="华文中宋" w:hAnsi="华文中宋" w:cs="Times New Roman"/>
          <w:sz w:val="40"/>
          <w:szCs w:val="40"/>
        </w:rPr>
      </w:pPr>
      <w:r w:rsidRPr="001375C8">
        <w:rPr>
          <w:rFonts w:ascii="Times New Roman" w:eastAsia="华文中宋" w:hAnsi="Times New Roman" w:cs="Times New Roman"/>
          <w:sz w:val="40"/>
          <w:szCs w:val="40"/>
        </w:rPr>
        <w:t>2021</w:t>
      </w:r>
      <w:r w:rsidRPr="006D5518">
        <w:rPr>
          <w:rFonts w:ascii="方正小标宋简体" w:eastAsia="方正小标宋简体" w:hAnsi="Times New Roman" w:cs="方正小标宋简体" w:hint="eastAsia"/>
          <w:sz w:val="40"/>
          <w:szCs w:val="40"/>
        </w:rPr>
        <w:t>年</w:t>
      </w:r>
      <w:r w:rsidRPr="006D5518">
        <w:rPr>
          <w:rFonts w:ascii="方正小标宋简体" w:eastAsia="方正小标宋简体" w:hAnsi="华文中宋" w:cs="方正小标宋简体" w:hint="eastAsia"/>
          <w:sz w:val="40"/>
          <w:szCs w:val="40"/>
        </w:rPr>
        <w:t>部分省级培训项目任务清单</w:t>
      </w:r>
    </w:p>
    <w:tbl>
      <w:tblPr>
        <w:tblW w:w="144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12"/>
        <w:gridCol w:w="3778"/>
        <w:gridCol w:w="719"/>
        <w:gridCol w:w="720"/>
        <w:gridCol w:w="719"/>
        <w:gridCol w:w="720"/>
        <w:gridCol w:w="720"/>
        <w:gridCol w:w="719"/>
        <w:gridCol w:w="786"/>
        <w:gridCol w:w="708"/>
        <w:gridCol w:w="709"/>
        <w:gridCol w:w="709"/>
        <w:gridCol w:w="708"/>
        <w:gridCol w:w="709"/>
        <w:gridCol w:w="709"/>
        <w:gridCol w:w="709"/>
      </w:tblGrid>
      <w:tr w:rsidR="003E65ED" w:rsidRPr="002E2159">
        <w:trPr>
          <w:trHeight w:val="624"/>
          <w:jc w:val="center"/>
        </w:trPr>
        <w:tc>
          <w:tcPr>
            <w:tcW w:w="612" w:type="dxa"/>
          </w:tcPr>
          <w:p w:rsidR="003E65ED" w:rsidRPr="002E2159" w:rsidRDefault="003E65ED" w:rsidP="002E2159">
            <w:pPr>
              <w:jc w:val="center"/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仿宋" w:hint="eastAsia"/>
              </w:rPr>
              <w:t>序</w:t>
            </w:r>
          </w:p>
          <w:p w:rsidR="003E65ED" w:rsidRPr="002E2159" w:rsidRDefault="003E65ED" w:rsidP="002E2159">
            <w:pPr>
              <w:jc w:val="center"/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仿宋" w:hint="eastAsia"/>
              </w:rPr>
              <w:t>号</w:t>
            </w:r>
          </w:p>
        </w:tc>
        <w:tc>
          <w:tcPr>
            <w:tcW w:w="3778" w:type="dxa"/>
            <w:vAlign w:val="center"/>
          </w:tcPr>
          <w:p w:rsidR="003E65ED" w:rsidRPr="002E2159" w:rsidRDefault="003E65ED" w:rsidP="002E2159">
            <w:pPr>
              <w:jc w:val="center"/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仿宋" w:hint="eastAsia"/>
              </w:rPr>
              <w:t>项目名称</w:t>
            </w:r>
          </w:p>
        </w:tc>
        <w:tc>
          <w:tcPr>
            <w:tcW w:w="719" w:type="dxa"/>
            <w:vAlign w:val="center"/>
          </w:tcPr>
          <w:p w:rsidR="003E65ED" w:rsidRPr="002E2159" w:rsidRDefault="003E65ED" w:rsidP="00194659">
            <w:pPr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仿宋" w:hint="eastAsia"/>
              </w:rPr>
              <w:t>南京</w:t>
            </w:r>
          </w:p>
        </w:tc>
        <w:tc>
          <w:tcPr>
            <w:tcW w:w="720" w:type="dxa"/>
            <w:vAlign w:val="center"/>
          </w:tcPr>
          <w:p w:rsidR="003E65ED" w:rsidRPr="002E2159" w:rsidRDefault="003E65ED" w:rsidP="00194659">
            <w:pPr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仿宋" w:hint="eastAsia"/>
              </w:rPr>
              <w:t>无锡</w:t>
            </w:r>
          </w:p>
        </w:tc>
        <w:tc>
          <w:tcPr>
            <w:tcW w:w="719" w:type="dxa"/>
            <w:vAlign w:val="center"/>
          </w:tcPr>
          <w:p w:rsidR="003E65ED" w:rsidRPr="002E2159" w:rsidRDefault="003E65ED" w:rsidP="00194659">
            <w:pPr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仿宋" w:hint="eastAsia"/>
              </w:rPr>
              <w:t>徐州</w:t>
            </w:r>
          </w:p>
        </w:tc>
        <w:tc>
          <w:tcPr>
            <w:tcW w:w="720" w:type="dxa"/>
            <w:vAlign w:val="center"/>
          </w:tcPr>
          <w:p w:rsidR="003E65ED" w:rsidRPr="002E2159" w:rsidRDefault="003E65ED" w:rsidP="00194659">
            <w:pPr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仿宋" w:hint="eastAsia"/>
              </w:rPr>
              <w:t>常州</w:t>
            </w:r>
          </w:p>
        </w:tc>
        <w:tc>
          <w:tcPr>
            <w:tcW w:w="720" w:type="dxa"/>
            <w:vAlign w:val="center"/>
          </w:tcPr>
          <w:p w:rsidR="003E65ED" w:rsidRPr="002E2159" w:rsidRDefault="003E65ED" w:rsidP="00194659">
            <w:pPr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仿宋" w:hint="eastAsia"/>
              </w:rPr>
              <w:t>苏州</w:t>
            </w:r>
          </w:p>
        </w:tc>
        <w:tc>
          <w:tcPr>
            <w:tcW w:w="719" w:type="dxa"/>
            <w:vAlign w:val="center"/>
          </w:tcPr>
          <w:p w:rsidR="003E65ED" w:rsidRPr="002E2159" w:rsidRDefault="003E65ED" w:rsidP="00194659">
            <w:pPr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仿宋" w:hint="eastAsia"/>
              </w:rPr>
              <w:t>南通</w:t>
            </w:r>
          </w:p>
        </w:tc>
        <w:tc>
          <w:tcPr>
            <w:tcW w:w="786" w:type="dxa"/>
            <w:vAlign w:val="center"/>
          </w:tcPr>
          <w:p w:rsidR="003E65ED" w:rsidRPr="002E2159" w:rsidRDefault="003E65ED" w:rsidP="00194659">
            <w:pPr>
              <w:rPr>
                <w:rFonts w:ascii="Times New Roman" w:eastAsia="仿宋" w:hAnsi="Times New Roman" w:cs="Times New Roman"/>
                <w:sz w:val="18"/>
                <w:szCs w:val="18"/>
              </w:rPr>
            </w:pPr>
            <w:r w:rsidRPr="002E2159">
              <w:rPr>
                <w:rFonts w:ascii="Times New Roman" w:eastAsia="仿宋" w:hAnsi="Times New Roman" w:cs="仿宋" w:hint="eastAsia"/>
                <w:sz w:val="18"/>
                <w:szCs w:val="18"/>
              </w:rPr>
              <w:t>连云港</w:t>
            </w:r>
          </w:p>
        </w:tc>
        <w:tc>
          <w:tcPr>
            <w:tcW w:w="708" w:type="dxa"/>
            <w:vAlign w:val="center"/>
          </w:tcPr>
          <w:p w:rsidR="003E65ED" w:rsidRPr="002E2159" w:rsidRDefault="003E65ED" w:rsidP="00194659">
            <w:pPr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仿宋" w:hint="eastAsia"/>
              </w:rPr>
              <w:t>淮安</w:t>
            </w:r>
          </w:p>
        </w:tc>
        <w:tc>
          <w:tcPr>
            <w:tcW w:w="709" w:type="dxa"/>
            <w:vAlign w:val="center"/>
          </w:tcPr>
          <w:p w:rsidR="003E65ED" w:rsidRPr="002E2159" w:rsidRDefault="003E65ED" w:rsidP="00194659">
            <w:pPr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仿宋" w:hint="eastAsia"/>
              </w:rPr>
              <w:t>盐城</w:t>
            </w:r>
          </w:p>
        </w:tc>
        <w:tc>
          <w:tcPr>
            <w:tcW w:w="709" w:type="dxa"/>
            <w:vAlign w:val="center"/>
          </w:tcPr>
          <w:p w:rsidR="003E65ED" w:rsidRPr="002E2159" w:rsidRDefault="003E65ED" w:rsidP="00194659">
            <w:pPr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仿宋" w:hint="eastAsia"/>
              </w:rPr>
              <w:t>扬州</w:t>
            </w:r>
          </w:p>
        </w:tc>
        <w:tc>
          <w:tcPr>
            <w:tcW w:w="708" w:type="dxa"/>
            <w:vAlign w:val="center"/>
          </w:tcPr>
          <w:p w:rsidR="003E65ED" w:rsidRPr="002E2159" w:rsidRDefault="003E65ED" w:rsidP="00194659">
            <w:pPr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仿宋" w:hint="eastAsia"/>
              </w:rPr>
              <w:t>镇江</w:t>
            </w:r>
          </w:p>
        </w:tc>
        <w:tc>
          <w:tcPr>
            <w:tcW w:w="709" w:type="dxa"/>
            <w:vAlign w:val="center"/>
          </w:tcPr>
          <w:p w:rsidR="003E65ED" w:rsidRPr="002E2159" w:rsidRDefault="003E65ED" w:rsidP="00194659">
            <w:pPr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仿宋" w:hint="eastAsia"/>
              </w:rPr>
              <w:t>泰州</w:t>
            </w:r>
          </w:p>
        </w:tc>
        <w:tc>
          <w:tcPr>
            <w:tcW w:w="709" w:type="dxa"/>
            <w:vAlign w:val="center"/>
          </w:tcPr>
          <w:p w:rsidR="003E65ED" w:rsidRPr="002E2159" w:rsidRDefault="003E65ED" w:rsidP="00194659">
            <w:pPr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仿宋" w:hint="eastAsia"/>
              </w:rPr>
              <w:t>宿迁</w:t>
            </w:r>
          </w:p>
        </w:tc>
        <w:tc>
          <w:tcPr>
            <w:tcW w:w="709" w:type="dxa"/>
            <w:vAlign w:val="center"/>
          </w:tcPr>
          <w:p w:rsidR="003E65ED" w:rsidRPr="002E2159" w:rsidRDefault="003E65ED" w:rsidP="00194659">
            <w:pPr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仿宋" w:hint="eastAsia"/>
              </w:rPr>
              <w:t>合计</w:t>
            </w:r>
          </w:p>
        </w:tc>
      </w:tr>
      <w:tr w:rsidR="003E65ED" w:rsidRPr="002E2159">
        <w:trPr>
          <w:trHeight w:val="624"/>
          <w:jc w:val="center"/>
        </w:trPr>
        <w:tc>
          <w:tcPr>
            <w:tcW w:w="612" w:type="dxa"/>
            <w:vAlign w:val="center"/>
          </w:tcPr>
          <w:p w:rsidR="003E65ED" w:rsidRPr="002E2159" w:rsidRDefault="003E65ED" w:rsidP="002E2159">
            <w:pPr>
              <w:jc w:val="center"/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Times New Roman"/>
              </w:rPr>
              <w:t>1</w:t>
            </w:r>
          </w:p>
        </w:tc>
        <w:tc>
          <w:tcPr>
            <w:tcW w:w="3778" w:type="dxa"/>
            <w:vAlign w:val="center"/>
          </w:tcPr>
          <w:p w:rsidR="003E65ED" w:rsidRPr="002E2159" w:rsidRDefault="003E65ED" w:rsidP="00194659">
            <w:pPr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仿宋" w:hint="eastAsia"/>
              </w:rPr>
              <w:t>乡村</w:t>
            </w:r>
            <w:bookmarkStart w:id="0" w:name="_GoBack"/>
            <w:bookmarkEnd w:id="0"/>
            <w:r>
              <w:rPr>
                <w:rFonts w:ascii="Times New Roman" w:eastAsia="仿宋" w:hAnsi="Times New Roman" w:cs="仿宋" w:hint="eastAsia"/>
              </w:rPr>
              <w:t>教师提优</w:t>
            </w:r>
            <w:r w:rsidRPr="002E2159">
              <w:rPr>
                <w:rFonts w:ascii="Times New Roman" w:eastAsia="仿宋" w:hAnsi="Times New Roman" w:cs="仿宋" w:hint="eastAsia"/>
              </w:rPr>
              <w:t>计划（项）</w:t>
            </w:r>
          </w:p>
        </w:tc>
        <w:tc>
          <w:tcPr>
            <w:tcW w:w="719" w:type="dxa"/>
            <w:vAlign w:val="center"/>
          </w:tcPr>
          <w:p w:rsidR="003E65ED" w:rsidRPr="002E2159" w:rsidRDefault="003E65ED" w:rsidP="002E2159">
            <w:pPr>
              <w:jc w:val="center"/>
              <w:rPr>
                <w:rFonts w:ascii="Times New Roman" w:eastAsia="仿宋" w:hAnsi="Times New Roman" w:cs="Times New Roman"/>
              </w:rPr>
            </w:pPr>
          </w:p>
        </w:tc>
        <w:tc>
          <w:tcPr>
            <w:tcW w:w="720" w:type="dxa"/>
            <w:vAlign w:val="center"/>
          </w:tcPr>
          <w:p w:rsidR="003E65ED" w:rsidRPr="002E2159" w:rsidRDefault="003E65ED" w:rsidP="002E2159">
            <w:pPr>
              <w:jc w:val="center"/>
              <w:rPr>
                <w:rFonts w:ascii="Times New Roman" w:eastAsia="仿宋" w:hAnsi="Times New Roman" w:cs="Times New Roman"/>
              </w:rPr>
            </w:pPr>
          </w:p>
        </w:tc>
        <w:tc>
          <w:tcPr>
            <w:tcW w:w="719" w:type="dxa"/>
            <w:vAlign w:val="center"/>
          </w:tcPr>
          <w:p w:rsidR="003E65ED" w:rsidRPr="002E2159" w:rsidRDefault="003E65ED" w:rsidP="002E2159">
            <w:pPr>
              <w:jc w:val="center"/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Times New Roman"/>
              </w:rPr>
              <w:t>4</w:t>
            </w:r>
          </w:p>
        </w:tc>
        <w:tc>
          <w:tcPr>
            <w:tcW w:w="720" w:type="dxa"/>
            <w:vAlign w:val="center"/>
          </w:tcPr>
          <w:p w:rsidR="003E65ED" w:rsidRPr="002E2159" w:rsidRDefault="003E65ED" w:rsidP="002E2159">
            <w:pPr>
              <w:jc w:val="center"/>
              <w:rPr>
                <w:rFonts w:ascii="Times New Roman" w:eastAsia="仿宋" w:hAnsi="Times New Roman" w:cs="Times New Roman"/>
                <w:color w:val="FFFFFF"/>
              </w:rPr>
            </w:pPr>
          </w:p>
        </w:tc>
        <w:tc>
          <w:tcPr>
            <w:tcW w:w="720" w:type="dxa"/>
            <w:vAlign w:val="center"/>
          </w:tcPr>
          <w:p w:rsidR="003E65ED" w:rsidRPr="002E2159" w:rsidRDefault="003E65ED" w:rsidP="002E2159">
            <w:pPr>
              <w:jc w:val="center"/>
              <w:rPr>
                <w:rFonts w:ascii="Times New Roman" w:eastAsia="仿宋" w:hAnsi="Times New Roman" w:cs="Times New Roman"/>
                <w:color w:val="FFFFFF"/>
              </w:rPr>
            </w:pPr>
          </w:p>
        </w:tc>
        <w:tc>
          <w:tcPr>
            <w:tcW w:w="719" w:type="dxa"/>
            <w:vAlign w:val="center"/>
          </w:tcPr>
          <w:p w:rsidR="003E65ED" w:rsidRPr="002E2159" w:rsidRDefault="003E65ED" w:rsidP="002E2159">
            <w:pPr>
              <w:jc w:val="center"/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Times New Roman"/>
              </w:rPr>
              <w:t>1</w:t>
            </w:r>
          </w:p>
        </w:tc>
        <w:tc>
          <w:tcPr>
            <w:tcW w:w="786" w:type="dxa"/>
            <w:vAlign w:val="center"/>
          </w:tcPr>
          <w:p w:rsidR="003E65ED" w:rsidRPr="002E2159" w:rsidRDefault="003E65ED" w:rsidP="002E2159">
            <w:pPr>
              <w:jc w:val="center"/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Times New Roman"/>
              </w:rPr>
              <w:t>3</w:t>
            </w:r>
          </w:p>
        </w:tc>
        <w:tc>
          <w:tcPr>
            <w:tcW w:w="708" w:type="dxa"/>
            <w:vAlign w:val="center"/>
          </w:tcPr>
          <w:p w:rsidR="003E65ED" w:rsidRPr="002E2159" w:rsidRDefault="003E65ED" w:rsidP="002E2159">
            <w:pPr>
              <w:jc w:val="center"/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Times New Roman"/>
              </w:rPr>
              <w:t>3</w:t>
            </w:r>
          </w:p>
        </w:tc>
        <w:tc>
          <w:tcPr>
            <w:tcW w:w="709" w:type="dxa"/>
            <w:vAlign w:val="center"/>
          </w:tcPr>
          <w:p w:rsidR="003E65ED" w:rsidRPr="002E2159" w:rsidRDefault="003E65ED" w:rsidP="002E2159">
            <w:pPr>
              <w:jc w:val="center"/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Times New Roman"/>
              </w:rPr>
              <w:t>4</w:t>
            </w:r>
          </w:p>
        </w:tc>
        <w:tc>
          <w:tcPr>
            <w:tcW w:w="709" w:type="dxa"/>
            <w:vAlign w:val="center"/>
          </w:tcPr>
          <w:p w:rsidR="003E65ED" w:rsidRPr="002E2159" w:rsidRDefault="003E65ED" w:rsidP="002E2159">
            <w:pPr>
              <w:jc w:val="center"/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Times New Roman"/>
              </w:rPr>
              <w:t>1</w:t>
            </w:r>
          </w:p>
        </w:tc>
        <w:tc>
          <w:tcPr>
            <w:tcW w:w="708" w:type="dxa"/>
            <w:vAlign w:val="center"/>
          </w:tcPr>
          <w:p w:rsidR="003E65ED" w:rsidRPr="002E2159" w:rsidRDefault="003E65ED" w:rsidP="002E2159">
            <w:pPr>
              <w:jc w:val="center"/>
              <w:rPr>
                <w:rFonts w:ascii="Times New Roman" w:eastAsia="仿宋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3E65ED" w:rsidRPr="002E2159" w:rsidRDefault="003E65ED" w:rsidP="002E2159">
            <w:pPr>
              <w:jc w:val="center"/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Times New Roman"/>
              </w:rPr>
              <w:t>1</w:t>
            </w:r>
          </w:p>
        </w:tc>
        <w:tc>
          <w:tcPr>
            <w:tcW w:w="709" w:type="dxa"/>
            <w:vAlign w:val="center"/>
          </w:tcPr>
          <w:p w:rsidR="003E65ED" w:rsidRPr="002E2159" w:rsidRDefault="003E65ED" w:rsidP="002E2159">
            <w:pPr>
              <w:jc w:val="center"/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Times New Roman"/>
              </w:rPr>
              <w:t>3</w:t>
            </w:r>
          </w:p>
        </w:tc>
        <w:tc>
          <w:tcPr>
            <w:tcW w:w="709" w:type="dxa"/>
            <w:vAlign w:val="center"/>
          </w:tcPr>
          <w:p w:rsidR="003E65ED" w:rsidRPr="002E2159" w:rsidRDefault="003E65ED" w:rsidP="002E2159">
            <w:pPr>
              <w:jc w:val="center"/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Times New Roman"/>
              </w:rPr>
              <w:t>20</w:t>
            </w:r>
          </w:p>
        </w:tc>
      </w:tr>
      <w:tr w:rsidR="003E65ED" w:rsidRPr="002E2159">
        <w:trPr>
          <w:trHeight w:val="624"/>
          <w:jc w:val="center"/>
        </w:trPr>
        <w:tc>
          <w:tcPr>
            <w:tcW w:w="612" w:type="dxa"/>
            <w:vAlign w:val="center"/>
          </w:tcPr>
          <w:p w:rsidR="003E65ED" w:rsidRPr="002E2159" w:rsidRDefault="003E65ED" w:rsidP="002E2159">
            <w:pPr>
              <w:jc w:val="center"/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Times New Roman"/>
              </w:rPr>
              <w:t>2</w:t>
            </w:r>
          </w:p>
        </w:tc>
        <w:tc>
          <w:tcPr>
            <w:tcW w:w="3778" w:type="dxa"/>
            <w:vAlign w:val="center"/>
          </w:tcPr>
          <w:p w:rsidR="003E65ED" w:rsidRPr="002E2159" w:rsidRDefault="003E65ED" w:rsidP="00194659">
            <w:pPr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仿宋" w:hint="eastAsia"/>
              </w:rPr>
              <w:t>乡村骨干教师培育站（个）</w:t>
            </w:r>
          </w:p>
        </w:tc>
        <w:tc>
          <w:tcPr>
            <w:tcW w:w="719" w:type="dxa"/>
            <w:vAlign w:val="center"/>
          </w:tcPr>
          <w:p w:rsidR="003E65ED" w:rsidRPr="002E2159" w:rsidRDefault="003E65ED" w:rsidP="002E2159">
            <w:pPr>
              <w:jc w:val="center"/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Times New Roman"/>
              </w:rPr>
              <w:t>5</w:t>
            </w:r>
          </w:p>
        </w:tc>
        <w:tc>
          <w:tcPr>
            <w:tcW w:w="720" w:type="dxa"/>
            <w:vAlign w:val="center"/>
          </w:tcPr>
          <w:p w:rsidR="003E65ED" w:rsidRPr="002E2159" w:rsidRDefault="003E65ED" w:rsidP="002E2159">
            <w:pPr>
              <w:jc w:val="center"/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Times New Roman"/>
              </w:rPr>
              <w:t>5</w:t>
            </w:r>
          </w:p>
        </w:tc>
        <w:tc>
          <w:tcPr>
            <w:tcW w:w="719" w:type="dxa"/>
            <w:vAlign w:val="center"/>
          </w:tcPr>
          <w:p w:rsidR="003E65ED" w:rsidRPr="002E2159" w:rsidRDefault="003E65ED" w:rsidP="002E2159">
            <w:pPr>
              <w:jc w:val="center"/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Times New Roman"/>
              </w:rPr>
              <w:t>16</w:t>
            </w:r>
          </w:p>
        </w:tc>
        <w:tc>
          <w:tcPr>
            <w:tcW w:w="720" w:type="dxa"/>
            <w:vAlign w:val="center"/>
          </w:tcPr>
          <w:p w:rsidR="003E65ED" w:rsidRPr="002E2159" w:rsidRDefault="003E65ED" w:rsidP="002E2159">
            <w:pPr>
              <w:jc w:val="center"/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Times New Roman"/>
              </w:rPr>
              <w:t>5</w:t>
            </w:r>
          </w:p>
        </w:tc>
        <w:tc>
          <w:tcPr>
            <w:tcW w:w="720" w:type="dxa"/>
            <w:vAlign w:val="center"/>
          </w:tcPr>
          <w:p w:rsidR="003E65ED" w:rsidRPr="002E2159" w:rsidRDefault="003E65ED" w:rsidP="002E2159">
            <w:pPr>
              <w:jc w:val="center"/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Times New Roman"/>
              </w:rPr>
              <w:t>6</w:t>
            </w:r>
          </w:p>
        </w:tc>
        <w:tc>
          <w:tcPr>
            <w:tcW w:w="719" w:type="dxa"/>
            <w:vAlign w:val="center"/>
          </w:tcPr>
          <w:p w:rsidR="003E65ED" w:rsidRPr="002E2159" w:rsidRDefault="003E65ED" w:rsidP="002E2159">
            <w:pPr>
              <w:jc w:val="center"/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Times New Roman"/>
              </w:rPr>
              <w:t>11</w:t>
            </w:r>
          </w:p>
        </w:tc>
        <w:tc>
          <w:tcPr>
            <w:tcW w:w="786" w:type="dxa"/>
            <w:vAlign w:val="center"/>
          </w:tcPr>
          <w:p w:rsidR="003E65ED" w:rsidRPr="002E2159" w:rsidRDefault="003E65ED" w:rsidP="002E2159">
            <w:pPr>
              <w:jc w:val="center"/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Times New Roman"/>
              </w:rPr>
              <w:t>14</w:t>
            </w:r>
          </w:p>
        </w:tc>
        <w:tc>
          <w:tcPr>
            <w:tcW w:w="708" w:type="dxa"/>
            <w:vAlign w:val="center"/>
          </w:tcPr>
          <w:p w:rsidR="003E65ED" w:rsidRPr="002E2159" w:rsidRDefault="003E65ED" w:rsidP="002E2159">
            <w:pPr>
              <w:jc w:val="center"/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Times New Roman"/>
              </w:rPr>
              <w:t>10</w:t>
            </w:r>
          </w:p>
        </w:tc>
        <w:tc>
          <w:tcPr>
            <w:tcW w:w="709" w:type="dxa"/>
            <w:vAlign w:val="center"/>
          </w:tcPr>
          <w:p w:rsidR="003E65ED" w:rsidRPr="002E2159" w:rsidRDefault="003E65ED" w:rsidP="002E2159">
            <w:pPr>
              <w:jc w:val="center"/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Times New Roman"/>
              </w:rPr>
              <w:t>14</w:t>
            </w:r>
          </w:p>
        </w:tc>
        <w:tc>
          <w:tcPr>
            <w:tcW w:w="709" w:type="dxa"/>
            <w:vAlign w:val="center"/>
          </w:tcPr>
          <w:p w:rsidR="003E65ED" w:rsidRPr="002E2159" w:rsidRDefault="003E65ED" w:rsidP="002E2159">
            <w:pPr>
              <w:jc w:val="center"/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Times New Roman"/>
              </w:rPr>
              <w:t>7</w:t>
            </w:r>
          </w:p>
        </w:tc>
        <w:tc>
          <w:tcPr>
            <w:tcW w:w="708" w:type="dxa"/>
            <w:vAlign w:val="center"/>
          </w:tcPr>
          <w:p w:rsidR="003E65ED" w:rsidRPr="002E2159" w:rsidRDefault="003E65ED" w:rsidP="002E2159">
            <w:pPr>
              <w:jc w:val="center"/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Times New Roman"/>
              </w:rPr>
              <w:t>5</w:t>
            </w:r>
          </w:p>
        </w:tc>
        <w:tc>
          <w:tcPr>
            <w:tcW w:w="709" w:type="dxa"/>
            <w:vAlign w:val="center"/>
          </w:tcPr>
          <w:p w:rsidR="003E65ED" w:rsidRPr="002E2159" w:rsidRDefault="003E65ED" w:rsidP="002E2159">
            <w:pPr>
              <w:jc w:val="center"/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Times New Roman"/>
              </w:rPr>
              <w:t>10</w:t>
            </w:r>
          </w:p>
        </w:tc>
        <w:tc>
          <w:tcPr>
            <w:tcW w:w="709" w:type="dxa"/>
            <w:vAlign w:val="center"/>
          </w:tcPr>
          <w:p w:rsidR="003E65ED" w:rsidRPr="002E2159" w:rsidRDefault="003E65ED" w:rsidP="002E2159">
            <w:pPr>
              <w:jc w:val="center"/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Times New Roman"/>
              </w:rPr>
              <w:t>12</w:t>
            </w:r>
          </w:p>
        </w:tc>
        <w:tc>
          <w:tcPr>
            <w:tcW w:w="709" w:type="dxa"/>
            <w:vAlign w:val="center"/>
          </w:tcPr>
          <w:p w:rsidR="003E65ED" w:rsidRPr="002E2159" w:rsidRDefault="003E65ED" w:rsidP="002E2159">
            <w:pPr>
              <w:jc w:val="center"/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Times New Roman"/>
              </w:rPr>
              <w:t>120</w:t>
            </w:r>
          </w:p>
        </w:tc>
      </w:tr>
      <w:tr w:rsidR="003E65ED" w:rsidRPr="002E2159">
        <w:trPr>
          <w:trHeight w:val="624"/>
          <w:jc w:val="center"/>
        </w:trPr>
        <w:tc>
          <w:tcPr>
            <w:tcW w:w="612" w:type="dxa"/>
            <w:vAlign w:val="center"/>
          </w:tcPr>
          <w:p w:rsidR="003E65ED" w:rsidRPr="002E2159" w:rsidRDefault="003E65ED" w:rsidP="002E2159">
            <w:pPr>
              <w:jc w:val="center"/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Times New Roman"/>
              </w:rPr>
              <w:t>3</w:t>
            </w:r>
          </w:p>
        </w:tc>
        <w:tc>
          <w:tcPr>
            <w:tcW w:w="3778" w:type="dxa"/>
            <w:vAlign w:val="center"/>
          </w:tcPr>
          <w:p w:rsidR="003E65ED" w:rsidRPr="002E2159" w:rsidRDefault="003E65ED" w:rsidP="00194659">
            <w:pPr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仿宋" w:hint="eastAsia"/>
              </w:rPr>
              <w:t>乡村教育带头人培育站（个）</w:t>
            </w:r>
          </w:p>
        </w:tc>
        <w:tc>
          <w:tcPr>
            <w:tcW w:w="719" w:type="dxa"/>
            <w:vAlign w:val="center"/>
          </w:tcPr>
          <w:p w:rsidR="003E65ED" w:rsidRPr="002E2159" w:rsidRDefault="003E65ED" w:rsidP="002E2159">
            <w:pPr>
              <w:jc w:val="center"/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Times New Roman"/>
              </w:rPr>
              <w:t>3</w:t>
            </w:r>
          </w:p>
        </w:tc>
        <w:tc>
          <w:tcPr>
            <w:tcW w:w="720" w:type="dxa"/>
            <w:vAlign w:val="center"/>
          </w:tcPr>
          <w:p w:rsidR="003E65ED" w:rsidRPr="002E2159" w:rsidRDefault="003E65ED" w:rsidP="002E2159">
            <w:pPr>
              <w:jc w:val="center"/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Times New Roman"/>
              </w:rPr>
              <w:t>3</w:t>
            </w:r>
          </w:p>
        </w:tc>
        <w:tc>
          <w:tcPr>
            <w:tcW w:w="719" w:type="dxa"/>
            <w:vAlign w:val="center"/>
          </w:tcPr>
          <w:p w:rsidR="003E65ED" w:rsidRPr="002E2159" w:rsidRDefault="003E65ED" w:rsidP="002E2159">
            <w:pPr>
              <w:jc w:val="center"/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Times New Roman"/>
              </w:rPr>
              <w:t>8</w:t>
            </w:r>
          </w:p>
        </w:tc>
        <w:tc>
          <w:tcPr>
            <w:tcW w:w="720" w:type="dxa"/>
            <w:vAlign w:val="center"/>
          </w:tcPr>
          <w:p w:rsidR="003E65ED" w:rsidRPr="002E2159" w:rsidRDefault="003E65ED" w:rsidP="002E2159">
            <w:pPr>
              <w:jc w:val="center"/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Times New Roman"/>
              </w:rPr>
              <w:t>3</w:t>
            </w:r>
          </w:p>
        </w:tc>
        <w:tc>
          <w:tcPr>
            <w:tcW w:w="720" w:type="dxa"/>
            <w:vAlign w:val="center"/>
          </w:tcPr>
          <w:p w:rsidR="003E65ED" w:rsidRPr="002E2159" w:rsidRDefault="003E65ED" w:rsidP="002E2159">
            <w:pPr>
              <w:jc w:val="center"/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Times New Roman"/>
              </w:rPr>
              <w:t>3</w:t>
            </w:r>
          </w:p>
        </w:tc>
        <w:tc>
          <w:tcPr>
            <w:tcW w:w="719" w:type="dxa"/>
            <w:vAlign w:val="center"/>
          </w:tcPr>
          <w:p w:rsidR="003E65ED" w:rsidRPr="002E2159" w:rsidRDefault="003E65ED" w:rsidP="002E2159">
            <w:pPr>
              <w:jc w:val="center"/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Times New Roman"/>
              </w:rPr>
              <w:t>5</w:t>
            </w:r>
          </w:p>
        </w:tc>
        <w:tc>
          <w:tcPr>
            <w:tcW w:w="786" w:type="dxa"/>
            <w:vAlign w:val="center"/>
          </w:tcPr>
          <w:p w:rsidR="003E65ED" w:rsidRPr="002E2159" w:rsidRDefault="003E65ED" w:rsidP="002E2159">
            <w:pPr>
              <w:jc w:val="center"/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Times New Roman"/>
              </w:rPr>
              <w:t>7</w:t>
            </w:r>
          </w:p>
        </w:tc>
        <w:tc>
          <w:tcPr>
            <w:tcW w:w="708" w:type="dxa"/>
            <w:vAlign w:val="center"/>
          </w:tcPr>
          <w:p w:rsidR="003E65ED" w:rsidRPr="002E2159" w:rsidRDefault="003E65ED" w:rsidP="002E2159">
            <w:pPr>
              <w:jc w:val="center"/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Times New Roman"/>
              </w:rPr>
              <w:t>5</w:t>
            </w:r>
          </w:p>
        </w:tc>
        <w:tc>
          <w:tcPr>
            <w:tcW w:w="709" w:type="dxa"/>
            <w:vAlign w:val="center"/>
          </w:tcPr>
          <w:p w:rsidR="003E65ED" w:rsidRPr="002E2159" w:rsidRDefault="003E65ED" w:rsidP="002E2159">
            <w:pPr>
              <w:jc w:val="center"/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Times New Roman"/>
              </w:rPr>
              <w:t>7</w:t>
            </w:r>
          </w:p>
        </w:tc>
        <w:tc>
          <w:tcPr>
            <w:tcW w:w="709" w:type="dxa"/>
            <w:vAlign w:val="center"/>
          </w:tcPr>
          <w:p w:rsidR="003E65ED" w:rsidRPr="002E2159" w:rsidRDefault="003E65ED" w:rsidP="002E2159">
            <w:pPr>
              <w:jc w:val="center"/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Times New Roman"/>
              </w:rPr>
              <w:t>3</w:t>
            </w:r>
          </w:p>
        </w:tc>
        <w:tc>
          <w:tcPr>
            <w:tcW w:w="708" w:type="dxa"/>
            <w:vAlign w:val="center"/>
          </w:tcPr>
          <w:p w:rsidR="003E65ED" w:rsidRPr="002E2159" w:rsidRDefault="003E65ED" w:rsidP="002E2159">
            <w:pPr>
              <w:jc w:val="center"/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Times New Roman"/>
              </w:rPr>
              <w:t>3</w:t>
            </w:r>
          </w:p>
        </w:tc>
        <w:tc>
          <w:tcPr>
            <w:tcW w:w="709" w:type="dxa"/>
            <w:vAlign w:val="center"/>
          </w:tcPr>
          <w:p w:rsidR="003E65ED" w:rsidRPr="002E2159" w:rsidRDefault="003E65ED" w:rsidP="002E2159">
            <w:pPr>
              <w:jc w:val="center"/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Times New Roman"/>
              </w:rPr>
              <w:t>5</w:t>
            </w:r>
          </w:p>
        </w:tc>
        <w:tc>
          <w:tcPr>
            <w:tcW w:w="709" w:type="dxa"/>
            <w:vAlign w:val="center"/>
          </w:tcPr>
          <w:p w:rsidR="003E65ED" w:rsidRPr="002E2159" w:rsidRDefault="003E65ED" w:rsidP="002E2159">
            <w:pPr>
              <w:jc w:val="center"/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Times New Roman"/>
              </w:rPr>
              <w:t>5</w:t>
            </w:r>
          </w:p>
        </w:tc>
        <w:tc>
          <w:tcPr>
            <w:tcW w:w="709" w:type="dxa"/>
            <w:vAlign w:val="center"/>
          </w:tcPr>
          <w:p w:rsidR="003E65ED" w:rsidRPr="002E2159" w:rsidRDefault="003E65ED" w:rsidP="002E2159">
            <w:pPr>
              <w:jc w:val="center"/>
              <w:rPr>
                <w:rFonts w:ascii="Times New Roman" w:eastAsia="仿宋" w:hAnsi="Times New Roman" w:cs="Times New Roman"/>
              </w:rPr>
            </w:pPr>
            <w:r w:rsidRPr="002E2159">
              <w:rPr>
                <w:rFonts w:ascii="Times New Roman" w:eastAsia="仿宋" w:hAnsi="Times New Roman" w:cs="Times New Roman"/>
              </w:rPr>
              <w:t>60</w:t>
            </w:r>
          </w:p>
        </w:tc>
      </w:tr>
    </w:tbl>
    <w:p w:rsidR="003E65ED" w:rsidRPr="00F570E5" w:rsidRDefault="003E65ED" w:rsidP="00194659">
      <w:pPr>
        <w:rPr>
          <w:rFonts w:ascii="Times New Roman" w:eastAsia="华文楷体" w:hAnsi="Times New Roman" w:cs="Times New Roman"/>
        </w:rPr>
      </w:pPr>
      <w:r w:rsidRPr="00F570E5">
        <w:rPr>
          <w:rFonts w:ascii="Times New Roman" w:eastAsia="华文楷体" w:hAnsi="Times New Roman" w:cs="华文楷体" w:hint="eastAsia"/>
        </w:rPr>
        <w:t>备注：乡村教师</w:t>
      </w:r>
      <w:r>
        <w:rPr>
          <w:rFonts w:ascii="Times New Roman" w:eastAsia="华文楷体" w:hAnsi="Times New Roman" w:cs="华文楷体" w:hint="eastAsia"/>
        </w:rPr>
        <w:t>提优</w:t>
      </w:r>
      <w:r w:rsidRPr="00F570E5">
        <w:rPr>
          <w:rFonts w:ascii="Times New Roman" w:eastAsia="华文楷体" w:hAnsi="Times New Roman" w:cs="华文楷体" w:hint="eastAsia"/>
        </w:rPr>
        <w:t>计划每个项目</w:t>
      </w:r>
      <w:r w:rsidRPr="00F570E5">
        <w:rPr>
          <w:rFonts w:ascii="Times New Roman" w:eastAsia="华文楷体" w:hAnsi="Times New Roman" w:cs="Times New Roman"/>
        </w:rPr>
        <w:t>100</w:t>
      </w:r>
      <w:r w:rsidRPr="00F570E5">
        <w:rPr>
          <w:rFonts w:ascii="Times New Roman" w:eastAsia="华文楷体" w:hAnsi="Times New Roman" w:cs="华文楷体" w:hint="eastAsia"/>
        </w:rPr>
        <w:t>人</w:t>
      </w:r>
      <w:r>
        <w:rPr>
          <w:rFonts w:ascii="Times New Roman" w:eastAsia="华文楷体" w:hAnsi="Times New Roman" w:cs="华文楷体" w:hint="eastAsia"/>
        </w:rPr>
        <w:t>，</w:t>
      </w:r>
      <w:r w:rsidRPr="00F570E5">
        <w:rPr>
          <w:rFonts w:ascii="Times New Roman" w:eastAsia="华文楷体" w:hAnsi="Times New Roman" w:cs="华文楷体" w:hint="eastAsia"/>
        </w:rPr>
        <w:t>可以由</w:t>
      </w:r>
      <w:r w:rsidRPr="00F570E5">
        <w:rPr>
          <w:rFonts w:ascii="Times New Roman" w:eastAsia="华文楷体" w:hAnsi="Times New Roman" w:cs="Times New Roman"/>
        </w:rPr>
        <w:t>3</w:t>
      </w:r>
      <w:r>
        <w:rPr>
          <w:rFonts w:ascii="Times New Roman" w:eastAsia="华文楷体" w:hAnsi="Times New Roman" w:cs="Times New Roman"/>
        </w:rPr>
        <w:t>-</w:t>
      </w:r>
      <w:r w:rsidRPr="00F570E5">
        <w:rPr>
          <w:rFonts w:ascii="Times New Roman" w:eastAsia="华文楷体" w:hAnsi="Times New Roman" w:cs="Times New Roman"/>
        </w:rPr>
        <w:t>5</w:t>
      </w:r>
      <w:r w:rsidRPr="00F570E5">
        <w:rPr>
          <w:rFonts w:ascii="Times New Roman" w:eastAsia="华文楷体" w:hAnsi="Times New Roman" w:cs="华文楷体" w:hint="eastAsia"/>
        </w:rPr>
        <w:t>个学科教师构成，周期一年，分阶段集中研修不少于</w:t>
      </w:r>
      <w:r w:rsidRPr="00F570E5">
        <w:rPr>
          <w:rFonts w:ascii="Times New Roman" w:eastAsia="华文楷体" w:hAnsi="Times New Roman" w:cs="Times New Roman"/>
        </w:rPr>
        <w:t>15</w:t>
      </w:r>
      <w:r w:rsidRPr="00F570E5">
        <w:rPr>
          <w:rFonts w:ascii="Times New Roman" w:eastAsia="华文楷体" w:hAnsi="Times New Roman" w:cs="华文楷体" w:hint="eastAsia"/>
        </w:rPr>
        <w:t>天，每个项目培训经费</w:t>
      </w:r>
      <w:r w:rsidRPr="00F570E5">
        <w:rPr>
          <w:rFonts w:ascii="Times New Roman" w:eastAsia="华文楷体" w:hAnsi="Times New Roman" w:cs="Times New Roman"/>
        </w:rPr>
        <w:t>42</w:t>
      </w:r>
      <w:r w:rsidRPr="00F570E5">
        <w:rPr>
          <w:rFonts w:ascii="Times New Roman" w:eastAsia="华文楷体" w:hAnsi="Times New Roman" w:cs="华文楷体" w:hint="eastAsia"/>
        </w:rPr>
        <w:t>万元；乡村骨干教师培育站每个站</w:t>
      </w:r>
      <w:r w:rsidRPr="00F570E5">
        <w:rPr>
          <w:rFonts w:ascii="Times New Roman" w:eastAsia="华文楷体" w:hAnsi="Times New Roman" w:cs="Times New Roman"/>
        </w:rPr>
        <w:t>25-30</w:t>
      </w:r>
      <w:r w:rsidRPr="00F570E5">
        <w:rPr>
          <w:rFonts w:ascii="Times New Roman" w:eastAsia="华文楷体" w:hAnsi="Times New Roman" w:cs="华文楷体" w:hint="eastAsia"/>
        </w:rPr>
        <w:t>人，周期一年，分阶段集中研修不少于</w:t>
      </w:r>
      <w:r w:rsidRPr="00F570E5">
        <w:rPr>
          <w:rFonts w:ascii="Times New Roman" w:eastAsia="华文楷体" w:hAnsi="Times New Roman" w:cs="Times New Roman"/>
        </w:rPr>
        <w:t>20</w:t>
      </w:r>
      <w:r w:rsidRPr="00F570E5">
        <w:rPr>
          <w:rFonts w:ascii="Times New Roman" w:eastAsia="华文楷体" w:hAnsi="Times New Roman" w:cs="华文楷体" w:hint="eastAsia"/>
        </w:rPr>
        <w:t>天，每个站培训经费</w:t>
      </w:r>
      <w:r w:rsidRPr="00F570E5">
        <w:rPr>
          <w:rFonts w:ascii="Times New Roman" w:eastAsia="华文楷体" w:hAnsi="Times New Roman" w:cs="Times New Roman"/>
        </w:rPr>
        <w:t>8</w:t>
      </w:r>
      <w:r w:rsidRPr="00F570E5">
        <w:rPr>
          <w:rFonts w:ascii="Times New Roman" w:eastAsia="华文楷体" w:hAnsi="Times New Roman" w:cs="华文楷体" w:hint="eastAsia"/>
        </w:rPr>
        <w:t>万元；乡村教育带头人培育站每个站</w:t>
      </w:r>
      <w:r w:rsidRPr="00F570E5">
        <w:rPr>
          <w:rFonts w:ascii="Times New Roman" w:eastAsia="华文楷体" w:hAnsi="Times New Roman" w:cs="Times New Roman"/>
        </w:rPr>
        <w:t>15</w:t>
      </w:r>
      <w:r w:rsidRPr="00F570E5">
        <w:rPr>
          <w:rFonts w:ascii="Times New Roman" w:eastAsia="华文楷体" w:hAnsi="Times New Roman" w:cs="华文楷体" w:hint="eastAsia"/>
        </w:rPr>
        <w:t>人，周期二年，每年分阶段集中研修不少于</w:t>
      </w:r>
      <w:r w:rsidRPr="00F570E5">
        <w:rPr>
          <w:rFonts w:ascii="Times New Roman" w:eastAsia="华文楷体" w:hAnsi="Times New Roman" w:cs="Times New Roman"/>
        </w:rPr>
        <w:t>15</w:t>
      </w:r>
      <w:r w:rsidRPr="00F570E5">
        <w:rPr>
          <w:rFonts w:ascii="Times New Roman" w:eastAsia="华文楷体" w:hAnsi="Times New Roman" w:cs="华文楷体" w:hint="eastAsia"/>
        </w:rPr>
        <w:t>天，每站培训经费每年</w:t>
      </w:r>
      <w:r w:rsidRPr="00F570E5">
        <w:rPr>
          <w:rFonts w:ascii="Times New Roman" w:eastAsia="华文楷体" w:hAnsi="Times New Roman" w:cs="Times New Roman"/>
        </w:rPr>
        <w:t>10</w:t>
      </w:r>
      <w:r w:rsidRPr="00F570E5">
        <w:rPr>
          <w:rFonts w:ascii="Times New Roman" w:eastAsia="华文楷体" w:hAnsi="Times New Roman" w:cs="华文楷体" w:hint="eastAsia"/>
        </w:rPr>
        <w:t>万元。</w:t>
      </w:r>
    </w:p>
    <w:p w:rsidR="003E65ED" w:rsidRDefault="003E65ED">
      <w:pPr>
        <w:rPr>
          <w:rFonts w:cs="Times New Roman"/>
        </w:rPr>
      </w:pPr>
    </w:p>
    <w:p w:rsidR="003E65ED" w:rsidRPr="00B36342" w:rsidRDefault="003E65ED">
      <w:pPr>
        <w:rPr>
          <w:rFonts w:cs="Times New Roman"/>
        </w:rPr>
      </w:pPr>
    </w:p>
    <w:sectPr w:rsidR="003E65ED" w:rsidRPr="00B36342" w:rsidSect="006C1E60">
      <w:pgSz w:w="16838" w:h="11906" w:orient="landscape"/>
      <w:pgMar w:top="1797" w:right="1440" w:bottom="1797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65ED" w:rsidRDefault="003E65ED" w:rsidP="004D3D44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3E65ED" w:rsidRDefault="003E65ED" w:rsidP="004D3D44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等线">
    <w:altName w:val="微软雅黑"/>
    <w:panose1 w:val="00000000000000000000"/>
    <w:charset w:val="86"/>
    <w:family w:val="auto"/>
    <w:notTrueType/>
    <w:pitch w:val="variable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简体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楷体">
    <w:altName w:val="华文中宋"/>
    <w:panose1 w:val="00000000000000000000"/>
    <w:charset w:val="86"/>
    <w:family w:val="auto"/>
    <w:notTrueType/>
    <w:pitch w:val="variable"/>
    <w:sig w:usb0="00000287" w:usb1="080E0000" w:usb2="00000010" w:usb3="00000000" w:csb0="0004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65ED" w:rsidRDefault="003E65ED" w:rsidP="004D3D44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3E65ED" w:rsidRDefault="003E65ED" w:rsidP="004D3D44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E60"/>
    <w:rsid w:val="00006C27"/>
    <w:rsid w:val="00011898"/>
    <w:rsid w:val="00044DCE"/>
    <w:rsid w:val="000718B5"/>
    <w:rsid w:val="000D2DFE"/>
    <w:rsid w:val="001375C8"/>
    <w:rsid w:val="00184E86"/>
    <w:rsid w:val="00194659"/>
    <w:rsid w:val="001D5969"/>
    <w:rsid w:val="00280478"/>
    <w:rsid w:val="002C0E0C"/>
    <w:rsid w:val="002E2159"/>
    <w:rsid w:val="002E6FAB"/>
    <w:rsid w:val="00340802"/>
    <w:rsid w:val="003556E5"/>
    <w:rsid w:val="003A1E8B"/>
    <w:rsid w:val="003E04EA"/>
    <w:rsid w:val="003E65ED"/>
    <w:rsid w:val="00420B82"/>
    <w:rsid w:val="004544D1"/>
    <w:rsid w:val="004666FA"/>
    <w:rsid w:val="004D3D44"/>
    <w:rsid w:val="004E32A0"/>
    <w:rsid w:val="004E596E"/>
    <w:rsid w:val="005042A5"/>
    <w:rsid w:val="0062722E"/>
    <w:rsid w:val="006C1E60"/>
    <w:rsid w:val="006D37CB"/>
    <w:rsid w:val="006D5518"/>
    <w:rsid w:val="00702755"/>
    <w:rsid w:val="0080724A"/>
    <w:rsid w:val="00824420"/>
    <w:rsid w:val="008E50F3"/>
    <w:rsid w:val="00907EB3"/>
    <w:rsid w:val="00955886"/>
    <w:rsid w:val="009C2F6E"/>
    <w:rsid w:val="009D46BD"/>
    <w:rsid w:val="009F41E9"/>
    <w:rsid w:val="00A14B32"/>
    <w:rsid w:val="00A41D0C"/>
    <w:rsid w:val="00A94AA1"/>
    <w:rsid w:val="00AA36E1"/>
    <w:rsid w:val="00AF73B9"/>
    <w:rsid w:val="00B36342"/>
    <w:rsid w:val="00B77064"/>
    <w:rsid w:val="00C03FCA"/>
    <w:rsid w:val="00C6211E"/>
    <w:rsid w:val="00CD238C"/>
    <w:rsid w:val="00D0005E"/>
    <w:rsid w:val="00D351CE"/>
    <w:rsid w:val="00D61C68"/>
    <w:rsid w:val="00DE6FBD"/>
    <w:rsid w:val="00E22776"/>
    <w:rsid w:val="00E47EE7"/>
    <w:rsid w:val="00EB72A8"/>
    <w:rsid w:val="00F11EA4"/>
    <w:rsid w:val="00F42B92"/>
    <w:rsid w:val="00F570E5"/>
    <w:rsid w:val="00F972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等线" w:eastAsia="等线" w:hAnsi="等线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32A0"/>
    <w:pPr>
      <w:widowControl w:val="0"/>
      <w:jc w:val="both"/>
    </w:pPr>
    <w:rPr>
      <w:rFonts w:cs="等线"/>
      <w:szCs w:val="21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6C1E60"/>
    <w:rPr>
      <w:rFonts w:cs="等线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4D3D4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locked/>
    <w:rsid w:val="004D3D44"/>
    <w:rPr>
      <w:sz w:val="18"/>
      <w:szCs w:val="18"/>
    </w:rPr>
  </w:style>
  <w:style w:type="paragraph" w:styleId="Footer">
    <w:name w:val="footer"/>
    <w:basedOn w:val="Normal"/>
    <w:link w:val="FooterChar"/>
    <w:uiPriority w:val="99"/>
    <w:rsid w:val="004D3D4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locked/>
    <w:rsid w:val="004D3D44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267</TotalTime>
  <Pages>1</Pages>
  <Words>57</Words>
  <Characters>325</Characters>
  <Application>Microsoft Office Outlook</Application>
  <DocSecurity>0</DocSecurity>
  <Lines>0</Lines>
  <Paragraphs>0</Paragraphs>
  <ScaleCrop>false</ScaleCrop>
  <Company>JSJYT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bojun xu</dc:creator>
  <cp:keywords/>
  <dc:description/>
  <cp:lastModifiedBy>葛海燕</cp:lastModifiedBy>
  <cp:revision>38</cp:revision>
  <dcterms:created xsi:type="dcterms:W3CDTF">2021-03-06T02:52:00Z</dcterms:created>
  <dcterms:modified xsi:type="dcterms:W3CDTF">2021-03-15T02:53:00Z</dcterms:modified>
</cp:coreProperties>
</file>