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18EA90" w14:textId="77777777" w:rsidR="00DC1723" w:rsidRPr="00454FFD" w:rsidRDefault="00DC1723">
      <w:pPr>
        <w:widowControl/>
        <w:spacing w:line="240" w:lineRule="auto"/>
        <w:ind w:firstLineChars="0" w:firstLine="0"/>
        <w:jc w:val="left"/>
        <w:rPr>
          <w:rFonts w:ascii="华文中宋" w:eastAsia="华文中宋" w:hAnsi="华文中宋"/>
          <w:sz w:val="44"/>
          <w:szCs w:val="44"/>
        </w:rPr>
      </w:pPr>
      <w:bookmarkStart w:id="0" w:name="_Hlk5033788"/>
      <w:bookmarkStart w:id="1" w:name="_GoBack"/>
      <w:bookmarkEnd w:id="1"/>
    </w:p>
    <w:p w14:paraId="467D3B82" w14:textId="12BF76DA" w:rsidR="0079275B" w:rsidRPr="00454FFD" w:rsidRDefault="0079275B" w:rsidP="001F088F">
      <w:pPr>
        <w:ind w:firstLineChars="0" w:firstLine="0"/>
        <w:jc w:val="center"/>
        <w:rPr>
          <w:rFonts w:ascii="华文中宋" w:eastAsia="华文中宋" w:hAnsi="华文中宋"/>
          <w:sz w:val="44"/>
          <w:szCs w:val="44"/>
        </w:rPr>
      </w:pPr>
      <w:bookmarkStart w:id="2" w:name="_Hlk28941199"/>
      <w:r w:rsidRPr="00454FFD">
        <w:rPr>
          <w:rFonts w:ascii="华文中宋" w:eastAsia="华文中宋" w:hAnsi="华文中宋" w:hint="eastAsia"/>
          <w:sz w:val="44"/>
          <w:szCs w:val="44"/>
        </w:rPr>
        <w:t>江苏省外籍人员子女学校管理</w:t>
      </w:r>
      <w:r w:rsidR="008A1027" w:rsidRPr="00454FFD">
        <w:rPr>
          <w:rFonts w:ascii="华文中宋" w:eastAsia="华文中宋" w:hAnsi="华文中宋" w:hint="eastAsia"/>
          <w:sz w:val="44"/>
          <w:szCs w:val="44"/>
        </w:rPr>
        <w:t>暂行</w:t>
      </w:r>
      <w:r w:rsidRPr="00454FFD">
        <w:rPr>
          <w:rFonts w:ascii="华文中宋" w:eastAsia="华文中宋" w:hAnsi="华文中宋" w:hint="eastAsia"/>
          <w:sz w:val="44"/>
          <w:szCs w:val="44"/>
        </w:rPr>
        <w:t>办法</w:t>
      </w:r>
    </w:p>
    <w:bookmarkEnd w:id="2"/>
    <w:p w14:paraId="131EA2D0" w14:textId="1958D1FE" w:rsidR="00DA39E9" w:rsidRPr="00454FFD" w:rsidRDefault="00DA39E9" w:rsidP="0079275B">
      <w:pPr>
        <w:pStyle w:val="FirstParagraph"/>
        <w:ind w:firstLineChars="0" w:firstLine="0"/>
        <w:rPr>
          <w:rFonts w:ascii="黑体" w:eastAsia="黑体" w:hAnsi="黑体"/>
        </w:rPr>
      </w:pPr>
    </w:p>
    <w:p w14:paraId="7F7CBB3C" w14:textId="77777777" w:rsidR="00DA39E9" w:rsidRPr="00454FFD" w:rsidRDefault="00DA39E9" w:rsidP="00CD0B27">
      <w:pPr>
        <w:pStyle w:val="af6"/>
        <w:ind w:firstLine="640"/>
      </w:pPr>
    </w:p>
    <w:p w14:paraId="352599BB" w14:textId="7E875F90" w:rsidR="00DA39E9" w:rsidRPr="00454FFD" w:rsidRDefault="00DA39E9" w:rsidP="00CD0B27">
      <w:pPr>
        <w:pStyle w:val="af6"/>
        <w:ind w:firstLineChars="0" w:firstLine="0"/>
        <w:jc w:val="center"/>
      </w:pPr>
      <w:r w:rsidRPr="00454FFD">
        <w:rPr>
          <w:rFonts w:ascii="黑体" w:eastAsia="黑体" w:hAnsi="黑体" w:hint="eastAsia"/>
        </w:rPr>
        <w:t>第一章 总则</w:t>
      </w:r>
    </w:p>
    <w:p w14:paraId="62C68072" w14:textId="67436A95" w:rsidR="0079275B" w:rsidRPr="00454FFD" w:rsidRDefault="001007C6" w:rsidP="00CD0B27">
      <w:pPr>
        <w:pStyle w:val="af6"/>
        <w:numPr>
          <w:ilvl w:val="0"/>
          <w:numId w:val="11"/>
        </w:numPr>
        <w:ind w:left="0" w:firstLineChars="0" w:firstLine="641"/>
      </w:pPr>
      <w:r w:rsidRPr="00454FFD">
        <w:rPr>
          <w:rFonts w:hint="eastAsia"/>
        </w:rPr>
        <w:t>根据</w:t>
      </w:r>
      <w:r w:rsidR="002A082D" w:rsidRPr="00454FFD">
        <w:rPr>
          <w:rFonts w:hint="eastAsia"/>
        </w:rPr>
        <w:t>《国务院关于第六批取消和调整行政审批项目的决定》（国发〔</w:t>
      </w:r>
      <w:r w:rsidR="002A082D" w:rsidRPr="00454FFD">
        <w:rPr>
          <w:rFonts w:hint="eastAsia"/>
        </w:rPr>
        <w:t>2012</w:t>
      </w:r>
      <w:r w:rsidR="002A082D" w:rsidRPr="00454FFD">
        <w:rPr>
          <w:rFonts w:hint="eastAsia"/>
        </w:rPr>
        <w:t>〕</w:t>
      </w:r>
      <w:r w:rsidR="002A082D" w:rsidRPr="00454FFD">
        <w:rPr>
          <w:rFonts w:hint="eastAsia"/>
        </w:rPr>
        <w:t>52</w:t>
      </w:r>
      <w:r w:rsidR="002A082D" w:rsidRPr="00454FFD">
        <w:rPr>
          <w:rFonts w:hint="eastAsia"/>
        </w:rPr>
        <w:t>号）、</w:t>
      </w:r>
      <w:r w:rsidR="0079275B" w:rsidRPr="00454FFD">
        <w:rPr>
          <w:rFonts w:hint="eastAsia"/>
        </w:rPr>
        <w:t>《关于开办外籍人员子女学校的暂行管理办法》（</w:t>
      </w:r>
      <w:proofErr w:type="gramStart"/>
      <w:r w:rsidR="0079275B" w:rsidRPr="00454FFD">
        <w:rPr>
          <w:rFonts w:hint="eastAsia"/>
        </w:rPr>
        <w:t>教外综〔</w:t>
      </w:r>
      <w:r w:rsidR="0079275B" w:rsidRPr="00454FFD">
        <w:rPr>
          <w:rFonts w:hint="eastAsia"/>
        </w:rPr>
        <w:t>1995</w:t>
      </w:r>
      <w:r w:rsidR="0079275B" w:rsidRPr="00454FFD">
        <w:rPr>
          <w:rFonts w:hint="eastAsia"/>
        </w:rPr>
        <w:t>〕</w:t>
      </w:r>
      <w:proofErr w:type="gramEnd"/>
      <w:r w:rsidR="0079275B" w:rsidRPr="00454FFD">
        <w:rPr>
          <w:rFonts w:hint="eastAsia"/>
        </w:rPr>
        <w:t>130</w:t>
      </w:r>
      <w:r w:rsidR="0079275B" w:rsidRPr="00454FFD">
        <w:rPr>
          <w:rFonts w:hint="eastAsia"/>
        </w:rPr>
        <w:t>号）、</w:t>
      </w:r>
      <w:r w:rsidR="0023484C" w:rsidRPr="00454FFD">
        <w:rPr>
          <w:rFonts w:hint="eastAsia"/>
        </w:rPr>
        <w:t>《关于做好外籍人员子女学校有关工作的意见》（教外办学〔</w:t>
      </w:r>
      <w:r w:rsidR="0023484C" w:rsidRPr="00454FFD">
        <w:rPr>
          <w:rFonts w:hint="eastAsia"/>
        </w:rPr>
        <w:t>2015</w:t>
      </w:r>
      <w:r w:rsidR="0023484C" w:rsidRPr="00454FFD">
        <w:rPr>
          <w:rFonts w:hint="eastAsia"/>
        </w:rPr>
        <w:t>〕</w:t>
      </w:r>
      <w:r w:rsidR="0023484C" w:rsidRPr="00454FFD">
        <w:rPr>
          <w:rFonts w:hint="eastAsia"/>
        </w:rPr>
        <w:t>2</w:t>
      </w:r>
      <w:r w:rsidR="0023484C" w:rsidRPr="00454FFD">
        <w:rPr>
          <w:rFonts w:hint="eastAsia"/>
        </w:rPr>
        <w:t>号）、《关于明确外籍人员子女学校收费管理政策等有关问题的通知》（</w:t>
      </w:r>
      <w:proofErr w:type="gramStart"/>
      <w:r w:rsidR="0023484C" w:rsidRPr="00454FFD">
        <w:rPr>
          <w:rFonts w:hint="eastAsia"/>
        </w:rPr>
        <w:t>发改价格</w:t>
      </w:r>
      <w:proofErr w:type="gramEnd"/>
      <w:r w:rsidR="0023484C" w:rsidRPr="00454FFD">
        <w:rPr>
          <w:rFonts w:hint="eastAsia"/>
        </w:rPr>
        <w:t>〔</w:t>
      </w:r>
      <w:r w:rsidR="0023484C" w:rsidRPr="00454FFD">
        <w:rPr>
          <w:rFonts w:hint="eastAsia"/>
        </w:rPr>
        <w:t>2014</w:t>
      </w:r>
      <w:r w:rsidR="0023484C" w:rsidRPr="00454FFD">
        <w:rPr>
          <w:rFonts w:hint="eastAsia"/>
        </w:rPr>
        <w:t>〕</w:t>
      </w:r>
      <w:r w:rsidR="0023484C" w:rsidRPr="00454FFD">
        <w:rPr>
          <w:rFonts w:hint="eastAsia"/>
        </w:rPr>
        <w:t>2828</w:t>
      </w:r>
      <w:r w:rsidR="0023484C" w:rsidRPr="00454FFD">
        <w:rPr>
          <w:rFonts w:hint="eastAsia"/>
        </w:rPr>
        <w:t>号）</w:t>
      </w:r>
      <w:r w:rsidR="00A0609E" w:rsidRPr="00454FFD">
        <w:rPr>
          <w:rFonts w:hint="eastAsia"/>
        </w:rPr>
        <w:t>以及</w:t>
      </w:r>
      <w:r w:rsidR="0079275B" w:rsidRPr="00454FFD">
        <w:rPr>
          <w:rFonts w:hint="eastAsia"/>
        </w:rPr>
        <w:t>《民办非企业单位登记管理暂行条例》</w:t>
      </w:r>
      <w:r w:rsidR="0023484C" w:rsidRPr="00454FFD">
        <w:rPr>
          <w:rFonts w:hint="eastAsia"/>
        </w:rPr>
        <w:t>（国务院令第</w:t>
      </w:r>
      <w:r w:rsidR="0023484C" w:rsidRPr="00454FFD">
        <w:rPr>
          <w:rFonts w:hint="eastAsia"/>
        </w:rPr>
        <w:t>251</w:t>
      </w:r>
      <w:r w:rsidR="0023484C" w:rsidRPr="00454FFD">
        <w:rPr>
          <w:rFonts w:hint="eastAsia"/>
        </w:rPr>
        <w:t>号）</w:t>
      </w:r>
      <w:r w:rsidR="00E17F2F" w:rsidRPr="00454FFD">
        <w:rPr>
          <w:rFonts w:hint="eastAsia"/>
        </w:rPr>
        <w:t>，参照《中华人民共和国民办教育促进法》《中华人民共和国民办教育促进法实施条例》等</w:t>
      </w:r>
      <w:r w:rsidRPr="00454FFD">
        <w:rPr>
          <w:rFonts w:hint="eastAsia"/>
        </w:rPr>
        <w:t>相关法律法规</w:t>
      </w:r>
      <w:r w:rsidR="00EB77B9" w:rsidRPr="00454FFD">
        <w:rPr>
          <w:rFonts w:hint="eastAsia"/>
        </w:rPr>
        <w:t>，结合江苏实际，</w:t>
      </w:r>
      <w:r w:rsidR="0079275B" w:rsidRPr="00454FFD">
        <w:rPr>
          <w:rFonts w:hint="eastAsia"/>
        </w:rPr>
        <w:t>制定本办法</w:t>
      </w:r>
      <w:r w:rsidR="0079275B" w:rsidRPr="00454FFD">
        <w:t>。</w:t>
      </w:r>
    </w:p>
    <w:p w14:paraId="6F97C35E" w14:textId="4B1C8C42" w:rsidR="00A36A42" w:rsidRPr="00454FFD" w:rsidRDefault="0036728E" w:rsidP="00A36A42">
      <w:pPr>
        <w:pStyle w:val="af6"/>
        <w:numPr>
          <w:ilvl w:val="0"/>
          <w:numId w:val="11"/>
        </w:numPr>
        <w:ind w:left="0" w:firstLineChars="0" w:firstLine="641"/>
      </w:pPr>
      <w:bookmarkStart w:id="3" w:name="header-n5"/>
      <w:r w:rsidRPr="00454FFD">
        <w:rPr>
          <w:rFonts w:hint="eastAsia"/>
        </w:rPr>
        <w:t>在</w:t>
      </w:r>
      <w:r w:rsidR="00D73F04" w:rsidRPr="00454FFD">
        <w:rPr>
          <w:rFonts w:hint="eastAsia"/>
        </w:rPr>
        <w:t>中国境</w:t>
      </w:r>
      <w:r w:rsidRPr="00454FFD">
        <w:rPr>
          <w:rFonts w:hint="eastAsia"/>
        </w:rPr>
        <w:t>内依法设立的</w:t>
      </w:r>
      <w:r w:rsidR="0079275B" w:rsidRPr="00454FFD">
        <w:t>外国机构、外资企业、国际组织驻华机构</w:t>
      </w:r>
      <w:r w:rsidR="00717D7D" w:rsidRPr="00454FFD">
        <w:rPr>
          <w:rFonts w:hint="eastAsia"/>
        </w:rPr>
        <w:t>等主体</w:t>
      </w:r>
      <w:r w:rsidR="0098555C" w:rsidRPr="00454FFD">
        <w:rPr>
          <w:rFonts w:hint="eastAsia"/>
        </w:rPr>
        <w:t>，可以依照本办法申请</w:t>
      </w:r>
      <w:r w:rsidR="00F671E8" w:rsidRPr="00454FFD">
        <w:rPr>
          <w:rFonts w:hint="eastAsia"/>
        </w:rPr>
        <w:t>举办</w:t>
      </w:r>
      <w:r w:rsidR="0098555C" w:rsidRPr="00454FFD">
        <w:rPr>
          <w:rFonts w:hint="eastAsia"/>
        </w:rPr>
        <w:t>外籍人员子女学校</w:t>
      </w:r>
      <w:r w:rsidR="003D1707" w:rsidRPr="00454FFD">
        <w:rPr>
          <w:rFonts w:cs="Times New Roman" w:hint="eastAsia"/>
          <w:szCs w:val="32"/>
        </w:rPr>
        <w:t>（以下简称“学校”）</w:t>
      </w:r>
      <w:r w:rsidR="0098555C" w:rsidRPr="00454FFD">
        <w:rPr>
          <w:rFonts w:hint="eastAsia"/>
        </w:rPr>
        <w:t>。</w:t>
      </w:r>
      <w:r w:rsidR="00C17F8A" w:rsidRPr="00454FFD">
        <w:rPr>
          <w:rFonts w:hint="eastAsia"/>
        </w:rPr>
        <w:t>学校可实施学前教育和普通中小学教育，采用外国教育教学模式。</w:t>
      </w:r>
    </w:p>
    <w:p w14:paraId="02F2483A" w14:textId="557EBEDC" w:rsidR="008A11EC" w:rsidRPr="00454FFD" w:rsidRDefault="0079275B" w:rsidP="0079275B">
      <w:pPr>
        <w:pStyle w:val="af6"/>
        <w:numPr>
          <w:ilvl w:val="0"/>
          <w:numId w:val="11"/>
        </w:numPr>
        <w:ind w:left="0" w:firstLineChars="0" w:firstLine="641"/>
      </w:pPr>
      <w:r w:rsidRPr="00454FFD">
        <w:t>省教育厅</w:t>
      </w:r>
      <w:r w:rsidR="001D3A27" w:rsidRPr="00454FFD">
        <w:rPr>
          <w:rFonts w:hint="eastAsia"/>
        </w:rPr>
        <w:t>负责</w:t>
      </w:r>
      <w:r w:rsidR="005368FB" w:rsidRPr="00454FFD">
        <w:rPr>
          <w:rFonts w:hint="eastAsia"/>
        </w:rPr>
        <w:t>全省</w:t>
      </w:r>
      <w:r w:rsidR="007C7829" w:rsidRPr="00454FFD">
        <w:rPr>
          <w:rFonts w:hint="eastAsia"/>
        </w:rPr>
        <w:t>学校</w:t>
      </w:r>
      <w:r w:rsidR="00D255B6" w:rsidRPr="00454FFD">
        <w:rPr>
          <w:rFonts w:hint="eastAsia"/>
        </w:rPr>
        <w:t>的统筹协调、</w:t>
      </w:r>
      <w:r w:rsidR="001D3A27" w:rsidRPr="00454FFD">
        <w:rPr>
          <w:rFonts w:hint="eastAsia"/>
        </w:rPr>
        <w:t>政策</w:t>
      </w:r>
      <w:r w:rsidR="007C7829" w:rsidRPr="00454FFD">
        <w:rPr>
          <w:rFonts w:hint="eastAsia"/>
        </w:rPr>
        <w:t>指导</w:t>
      </w:r>
      <w:r w:rsidR="00D255B6" w:rsidRPr="00454FFD">
        <w:rPr>
          <w:rFonts w:hint="eastAsia"/>
        </w:rPr>
        <w:t>和</w:t>
      </w:r>
      <w:r w:rsidR="001D3A27" w:rsidRPr="00454FFD">
        <w:rPr>
          <w:rFonts w:hint="eastAsia"/>
        </w:rPr>
        <w:t>审批年检</w:t>
      </w:r>
      <w:r w:rsidR="007C7829" w:rsidRPr="00454FFD">
        <w:rPr>
          <w:rFonts w:hint="eastAsia"/>
        </w:rPr>
        <w:t>工作；</w:t>
      </w:r>
      <w:r w:rsidR="00633317" w:rsidRPr="00454FFD">
        <w:rPr>
          <w:rFonts w:hint="eastAsia"/>
        </w:rPr>
        <w:t>设区市</w:t>
      </w:r>
      <w:r w:rsidRPr="00454FFD">
        <w:t>教育</w:t>
      </w:r>
      <w:r w:rsidR="00F07577" w:rsidRPr="00454FFD">
        <w:rPr>
          <w:rFonts w:hint="eastAsia"/>
        </w:rPr>
        <w:t>行政部门</w:t>
      </w:r>
      <w:r w:rsidRPr="00454FFD">
        <w:t>负责辖区内学校的</w:t>
      </w:r>
      <w:r w:rsidR="00F07577" w:rsidRPr="00454FFD">
        <w:rPr>
          <w:rFonts w:hint="eastAsia"/>
        </w:rPr>
        <w:t>规划、</w:t>
      </w:r>
      <w:r w:rsidRPr="00454FFD">
        <w:t>审核</w:t>
      </w:r>
      <w:r w:rsidR="00F07577" w:rsidRPr="00454FFD">
        <w:rPr>
          <w:rFonts w:hint="eastAsia"/>
        </w:rPr>
        <w:t>和</w:t>
      </w:r>
      <w:r w:rsidRPr="00454FFD">
        <w:t>日常</w:t>
      </w:r>
      <w:r w:rsidR="005C7937" w:rsidRPr="00454FFD">
        <w:rPr>
          <w:rFonts w:hint="eastAsia"/>
        </w:rPr>
        <w:t>监督</w:t>
      </w:r>
      <w:r w:rsidRPr="00454FFD">
        <w:t>管理</w:t>
      </w:r>
      <w:r w:rsidR="007C7829" w:rsidRPr="00454FFD">
        <w:rPr>
          <w:rFonts w:hint="eastAsia"/>
        </w:rPr>
        <w:t>等工作</w:t>
      </w:r>
      <w:r w:rsidR="00F07577" w:rsidRPr="00454FFD">
        <w:rPr>
          <w:rFonts w:hint="eastAsia"/>
        </w:rPr>
        <w:t>。</w:t>
      </w:r>
    </w:p>
    <w:p w14:paraId="75DBD9A2" w14:textId="44E7B9BF" w:rsidR="00BE7528" w:rsidRPr="00454FFD" w:rsidRDefault="008067D0" w:rsidP="0079275B">
      <w:pPr>
        <w:pStyle w:val="af6"/>
        <w:numPr>
          <w:ilvl w:val="0"/>
          <w:numId w:val="11"/>
        </w:numPr>
        <w:ind w:left="0" w:firstLineChars="0" w:firstLine="641"/>
      </w:pPr>
      <w:r w:rsidRPr="00454FFD">
        <w:rPr>
          <w:rFonts w:hint="eastAsia"/>
        </w:rPr>
        <w:t>省民政厅</w:t>
      </w:r>
      <w:r w:rsidR="002A082D" w:rsidRPr="00454FFD">
        <w:rPr>
          <w:rFonts w:hint="eastAsia"/>
        </w:rPr>
        <w:t>作</w:t>
      </w:r>
      <w:r w:rsidRPr="00454FFD">
        <w:rPr>
          <w:rFonts w:hint="eastAsia"/>
        </w:rPr>
        <w:t>为教育类民办非企业单位登记管理机</w:t>
      </w:r>
      <w:r w:rsidRPr="00454FFD">
        <w:rPr>
          <w:rFonts w:hint="eastAsia"/>
        </w:rPr>
        <w:lastRenderedPageBreak/>
        <w:t>关，负责学校</w:t>
      </w:r>
      <w:r w:rsidR="002A082D" w:rsidRPr="00454FFD">
        <w:rPr>
          <w:rFonts w:hint="eastAsia"/>
        </w:rPr>
        <w:t>法人</w:t>
      </w:r>
      <w:r w:rsidRPr="00454FFD">
        <w:rPr>
          <w:rFonts w:hint="eastAsia"/>
        </w:rPr>
        <w:t>的成立、变更、注销登记</w:t>
      </w:r>
      <w:r w:rsidR="003D1707" w:rsidRPr="00454FFD">
        <w:rPr>
          <w:rFonts w:hint="eastAsia"/>
        </w:rPr>
        <w:t>、章程核准</w:t>
      </w:r>
      <w:r w:rsidRPr="00454FFD">
        <w:rPr>
          <w:rFonts w:hint="eastAsia"/>
        </w:rPr>
        <w:t>及有关监督检查工作</w:t>
      </w:r>
      <w:r w:rsidR="00BE7528" w:rsidRPr="00454FFD">
        <w:rPr>
          <w:rFonts w:ascii="仿宋_GB2312" w:hAnsi="仿宋_GB2312" w:cs="仿宋_GB2312" w:hint="eastAsia"/>
        </w:rPr>
        <w:t>。</w:t>
      </w:r>
    </w:p>
    <w:p w14:paraId="47E47301" w14:textId="612C1BD8" w:rsidR="00BE7528" w:rsidRPr="00454FFD" w:rsidRDefault="00BE7528" w:rsidP="0079275B">
      <w:pPr>
        <w:pStyle w:val="af6"/>
        <w:numPr>
          <w:ilvl w:val="0"/>
          <w:numId w:val="11"/>
        </w:numPr>
        <w:ind w:left="0" w:firstLineChars="0" w:firstLine="641"/>
      </w:pPr>
      <w:r w:rsidRPr="00454FFD">
        <w:rPr>
          <w:rFonts w:cs="Times New Roman"/>
          <w:szCs w:val="32"/>
        </w:rPr>
        <w:t>省教育厅、</w:t>
      </w:r>
      <w:r w:rsidR="003D1707" w:rsidRPr="00454FFD">
        <w:rPr>
          <w:rFonts w:cs="Times New Roman" w:hint="eastAsia"/>
          <w:szCs w:val="32"/>
        </w:rPr>
        <w:t>省</w:t>
      </w:r>
      <w:r w:rsidRPr="00454FFD">
        <w:rPr>
          <w:rFonts w:cs="Times New Roman" w:hint="eastAsia"/>
          <w:szCs w:val="32"/>
        </w:rPr>
        <w:t>民政厅</w:t>
      </w:r>
      <w:r w:rsidR="00993E76" w:rsidRPr="00454FFD">
        <w:rPr>
          <w:rFonts w:cs="Times New Roman" w:hint="eastAsia"/>
          <w:szCs w:val="32"/>
        </w:rPr>
        <w:t>建立会商机制，加强信息共享和工作协同，共同</w:t>
      </w:r>
      <w:r w:rsidRPr="00454FFD">
        <w:rPr>
          <w:rFonts w:cs="Times New Roman"/>
          <w:bCs/>
          <w:szCs w:val="32"/>
        </w:rPr>
        <w:t>做好</w:t>
      </w:r>
      <w:r w:rsidRPr="00454FFD">
        <w:rPr>
          <w:rFonts w:cs="Times New Roman" w:hint="eastAsia"/>
          <w:szCs w:val="32"/>
        </w:rPr>
        <w:t>学校</w:t>
      </w:r>
      <w:r w:rsidRPr="00454FFD">
        <w:rPr>
          <w:rFonts w:cs="Times New Roman"/>
          <w:szCs w:val="32"/>
        </w:rPr>
        <w:t>的管理与服务工作</w:t>
      </w:r>
      <w:r w:rsidRPr="00454FFD">
        <w:rPr>
          <w:rFonts w:cs="Times New Roman" w:hint="eastAsia"/>
          <w:szCs w:val="32"/>
        </w:rPr>
        <w:t>。</w:t>
      </w:r>
    </w:p>
    <w:p w14:paraId="62E60EE0" w14:textId="77777777" w:rsidR="00EF4C4B" w:rsidRPr="00454FFD" w:rsidRDefault="00EF4C4B" w:rsidP="001F088F">
      <w:pPr>
        <w:pStyle w:val="af6"/>
        <w:ind w:firstLine="640"/>
        <w:jc w:val="center"/>
        <w:rPr>
          <w:rFonts w:ascii="黑体" w:eastAsia="黑体" w:hAnsi="黑体"/>
        </w:rPr>
      </w:pPr>
    </w:p>
    <w:p w14:paraId="757B1EC5" w14:textId="52A917FB" w:rsidR="0079275B" w:rsidRPr="00454FFD" w:rsidRDefault="0079275B" w:rsidP="007955B2">
      <w:pPr>
        <w:pStyle w:val="af6"/>
        <w:ind w:firstLineChars="0" w:firstLine="0"/>
        <w:jc w:val="center"/>
        <w:rPr>
          <w:rFonts w:ascii="黑体" w:eastAsia="黑体" w:hAnsi="黑体"/>
        </w:rPr>
      </w:pPr>
      <w:r w:rsidRPr="00454FFD">
        <w:rPr>
          <w:rFonts w:ascii="黑体" w:eastAsia="黑体" w:hAnsi="黑体" w:hint="eastAsia"/>
        </w:rPr>
        <w:t>第二章 设立</w:t>
      </w:r>
      <w:bookmarkEnd w:id="3"/>
    </w:p>
    <w:p w14:paraId="609FA7D5" w14:textId="1F64D5CF" w:rsidR="00694D61" w:rsidRPr="00454FFD" w:rsidRDefault="00702FEF" w:rsidP="00694D61">
      <w:pPr>
        <w:pStyle w:val="af6"/>
        <w:numPr>
          <w:ilvl w:val="0"/>
          <w:numId w:val="11"/>
        </w:numPr>
        <w:ind w:left="0" w:firstLineChars="0" w:firstLine="641"/>
      </w:pPr>
      <w:r w:rsidRPr="00454FFD">
        <w:rPr>
          <w:rFonts w:hint="eastAsia"/>
        </w:rPr>
        <w:t>设立学校分为筹设和正式设立两个阶段。</w:t>
      </w:r>
      <w:r w:rsidR="00C96455" w:rsidRPr="00454FFD">
        <w:rPr>
          <w:rFonts w:hint="eastAsia"/>
        </w:rPr>
        <w:t>筹设和正式设立</w:t>
      </w:r>
      <w:r w:rsidR="005C7937" w:rsidRPr="00454FFD">
        <w:rPr>
          <w:rFonts w:hint="eastAsia"/>
        </w:rPr>
        <w:t>须</w:t>
      </w:r>
      <w:r w:rsidR="00CC74CF" w:rsidRPr="00454FFD">
        <w:rPr>
          <w:rFonts w:hint="eastAsia"/>
        </w:rPr>
        <w:t>由举办者向</w:t>
      </w:r>
      <w:r w:rsidR="000D6FBE" w:rsidRPr="00454FFD">
        <w:rPr>
          <w:rFonts w:hint="eastAsia"/>
        </w:rPr>
        <w:t>当地</w:t>
      </w:r>
      <w:r w:rsidR="00417DAD" w:rsidRPr="00454FFD">
        <w:rPr>
          <w:rFonts w:hint="eastAsia"/>
        </w:rPr>
        <w:t>设区市</w:t>
      </w:r>
      <w:r w:rsidR="00C96455" w:rsidRPr="00454FFD">
        <w:rPr>
          <w:rFonts w:hint="eastAsia"/>
        </w:rPr>
        <w:t>教育行政部门</w:t>
      </w:r>
      <w:r w:rsidR="00CC74CF" w:rsidRPr="00454FFD">
        <w:rPr>
          <w:rFonts w:hint="eastAsia"/>
        </w:rPr>
        <w:t>提出申请</w:t>
      </w:r>
      <w:r w:rsidR="00C96455" w:rsidRPr="00454FFD">
        <w:rPr>
          <w:rFonts w:hint="eastAsia"/>
        </w:rPr>
        <w:t>，</w:t>
      </w:r>
      <w:r w:rsidR="00CC74CF" w:rsidRPr="00454FFD">
        <w:rPr>
          <w:rFonts w:hint="eastAsia"/>
        </w:rPr>
        <w:t>经设区市教育行政部门审核后</w:t>
      </w:r>
      <w:r w:rsidR="00C96455" w:rsidRPr="00454FFD">
        <w:rPr>
          <w:rFonts w:hint="eastAsia"/>
        </w:rPr>
        <w:t>报省教育厅审批。</w:t>
      </w:r>
      <w:r w:rsidR="00694D61" w:rsidRPr="00454FFD">
        <w:rPr>
          <w:rFonts w:hint="eastAsia"/>
        </w:rPr>
        <w:t>按照“不见面审批”和“一网通办”要求，审批材料交至省政务服务中心教育厅窗口办理，或通过江苏省政务服务网在线办理。</w:t>
      </w:r>
    </w:p>
    <w:p w14:paraId="3A10C47D" w14:textId="77777777" w:rsidR="00D20008" w:rsidRPr="00454FFD" w:rsidRDefault="008067D0" w:rsidP="00D20008">
      <w:pPr>
        <w:pStyle w:val="af6"/>
        <w:numPr>
          <w:ilvl w:val="0"/>
          <w:numId w:val="11"/>
        </w:numPr>
        <w:ind w:left="0" w:firstLineChars="0" w:firstLine="641"/>
      </w:pPr>
      <w:r w:rsidRPr="00454FFD">
        <w:t>设立学校应当符合当地</w:t>
      </w:r>
      <w:r w:rsidRPr="00454FFD">
        <w:rPr>
          <w:rFonts w:hint="eastAsia"/>
        </w:rPr>
        <w:t>对外开放和教育事业发展</w:t>
      </w:r>
      <w:r w:rsidRPr="00454FFD">
        <w:t>的需求，具备教育法和其他有关法律、法规规定的条件。</w:t>
      </w:r>
    </w:p>
    <w:p w14:paraId="47D42DC8" w14:textId="483F28E5" w:rsidR="008067D0" w:rsidRPr="00454FFD" w:rsidRDefault="008067D0" w:rsidP="00D20008">
      <w:pPr>
        <w:ind w:firstLine="640"/>
      </w:pPr>
      <w:r w:rsidRPr="00454FFD">
        <w:t>学校的设置标准参照同类</w:t>
      </w:r>
      <w:r w:rsidRPr="00454FFD">
        <w:rPr>
          <w:rFonts w:hint="eastAsia"/>
        </w:rPr>
        <w:t>民办</w:t>
      </w:r>
      <w:r w:rsidRPr="00454FFD">
        <w:t>学校的设置标准执行。</w:t>
      </w:r>
    </w:p>
    <w:p w14:paraId="6A96328C" w14:textId="5979EEDB" w:rsidR="005F626E" w:rsidRPr="00454FFD" w:rsidRDefault="005F626E" w:rsidP="00C01E19">
      <w:pPr>
        <w:pStyle w:val="af6"/>
        <w:numPr>
          <w:ilvl w:val="0"/>
          <w:numId w:val="11"/>
        </w:numPr>
        <w:ind w:left="0" w:firstLineChars="0" w:firstLine="641"/>
      </w:pPr>
      <w:r w:rsidRPr="00454FFD">
        <w:rPr>
          <w:rFonts w:hint="eastAsia"/>
        </w:rPr>
        <w:t>申请筹设学校，应提交下列</w:t>
      </w:r>
      <w:r w:rsidR="00F5729C" w:rsidRPr="00454FFD">
        <w:rPr>
          <w:rFonts w:hint="eastAsia"/>
        </w:rPr>
        <w:t>材料</w:t>
      </w:r>
      <w:r w:rsidR="00C01E19" w:rsidRPr="00454FFD">
        <w:rPr>
          <w:rFonts w:hint="eastAsia"/>
        </w:rPr>
        <w:t>：</w:t>
      </w:r>
    </w:p>
    <w:p w14:paraId="5D0F67B9" w14:textId="746BFA00" w:rsidR="00121019" w:rsidRPr="00454FFD" w:rsidRDefault="002A329E" w:rsidP="002A329E">
      <w:pPr>
        <w:pStyle w:val="12"/>
        <w:numPr>
          <w:ilvl w:val="0"/>
          <w:numId w:val="0"/>
        </w:numPr>
        <w:ind w:firstLine="641"/>
      </w:pPr>
      <w:r w:rsidRPr="00454FFD">
        <w:rPr>
          <w:rFonts w:hint="eastAsia"/>
        </w:rPr>
        <w:t>（一）</w:t>
      </w:r>
      <w:r w:rsidR="0018618F" w:rsidRPr="00454FFD">
        <w:rPr>
          <w:rFonts w:hint="eastAsia"/>
        </w:rPr>
        <w:t>设区市教育行政部门</w:t>
      </w:r>
      <w:r w:rsidR="00946BD8" w:rsidRPr="00454FFD">
        <w:rPr>
          <w:rFonts w:hint="eastAsia"/>
        </w:rPr>
        <w:t>的审核意见</w:t>
      </w:r>
      <w:r w:rsidR="00121019" w:rsidRPr="00454FFD">
        <w:rPr>
          <w:rFonts w:hint="eastAsia"/>
        </w:rPr>
        <w:t>；</w:t>
      </w:r>
    </w:p>
    <w:p w14:paraId="172C91ED" w14:textId="3D5572B3" w:rsidR="0018618F" w:rsidRPr="00454FFD" w:rsidRDefault="0018618F" w:rsidP="0018618F">
      <w:pPr>
        <w:pStyle w:val="12"/>
        <w:numPr>
          <w:ilvl w:val="0"/>
          <w:numId w:val="0"/>
        </w:numPr>
        <w:ind w:firstLine="641"/>
      </w:pPr>
      <w:r w:rsidRPr="00454FFD">
        <w:rPr>
          <w:rFonts w:hint="eastAsia"/>
        </w:rPr>
        <w:t>（二）</w:t>
      </w:r>
      <w:r w:rsidR="00CC74CF" w:rsidRPr="00454FFD">
        <w:rPr>
          <w:rFonts w:hint="eastAsia"/>
        </w:rPr>
        <w:t>申</w:t>
      </w:r>
      <w:r w:rsidR="003E3804" w:rsidRPr="00454FFD">
        <w:rPr>
          <w:rFonts w:hint="eastAsia"/>
        </w:rPr>
        <w:t>办</w:t>
      </w:r>
      <w:r w:rsidR="00CC74CF" w:rsidRPr="00454FFD">
        <w:rPr>
          <w:rFonts w:hint="eastAsia"/>
        </w:rPr>
        <w:t>报告，</w:t>
      </w:r>
      <w:r w:rsidR="006C417B" w:rsidRPr="00454FFD">
        <w:rPr>
          <w:rFonts w:hint="eastAsia"/>
        </w:rPr>
        <w:t>内容</w:t>
      </w:r>
      <w:r w:rsidR="00D73F04" w:rsidRPr="00454FFD">
        <w:rPr>
          <w:rFonts w:hint="eastAsia"/>
        </w:rPr>
        <w:t>应</w:t>
      </w:r>
      <w:r w:rsidR="006420FB" w:rsidRPr="00454FFD">
        <w:rPr>
          <w:rFonts w:hint="eastAsia"/>
        </w:rPr>
        <w:t>主要</w:t>
      </w:r>
      <w:r w:rsidR="00CC74CF" w:rsidRPr="00454FFD">
        <w:rPr>
          <w:rFonts w:hint="eastAsia"/>
        </w:rPr>
        <w:t>包括</w:t>
      </w:r>
      <w:r w:rsidR="006420FB" w:rsidRPr="00454FFD">
        <w:rPr>
          <w:rFonts w:hint="eastAsia"/>
        </w:rPr>
        <w:t>：</w:t>
      </w:r>
      <w:r w:rsidR="006F7CAC" w:rsidRPr="00454FFD">
        <w:t>举办者、培养目标、办学规模、办学层次、办学形式、办学条件、内部管理体制、经费筹措与管理使用等</w:t>
      </w:r>
      <w:r w:rsidR="006C417B" w:rsidRPr="00454FFD">
        <w:rPr>
          <w:rFonts w:hint="eastAsia"/>
        </w:rPr>
        <w:t>；</w:t>
      </w:r>
    </w:p>
    <w:p w14:paraId="07EFF24F" w14:textId="1285777A" w:rsidR="0018618F" w:rsidRPr="00454FFD" w:rsidRDefault="0018618F" w:rsidP="0018618F">
      <w:pPr>
        <w:pStyle w:val="12"/>
        <w:numPr>
          <w:ilvl w:val="0"/>
          <w:numId w:val="0"/>
        </w:numPr>
        <w:ind w:firstLine="641"/>
      </w:pPr>
      <w:r w:rsidRPr="00454FFD">
        <w:rPr>
          <w:rFonts w:hint="eastAsia"/>
        </w:rPr>
        <w:t>（三）</w:t>
      </w:r>
      <w:r w:rsidR="006420FB" w:rsidRPr="00454FFD">
        <w:rPr>
          <w:rFonts w:hint="eastAsia"/>
        </w:rPr>
        <w:t>办学</w:t>
      </w:r>
      <w:r w:rsidR="00CC74CF" w:rsidRPr="00454FFD">
        <w:rPr>
          <w:rFonts w:hint="eastAsia"/>
        </w:rPr>
        <w:t>可行性论证</w:t>
      </w:r>
      <w:r w:rsidR="008067D0" w:rsidRPr="00454FFD">
        <w:rPr>
          <w:rFonts w:hint="eastAsia"/>
        </w:rPr>
        <w:t>报告</w:t>
      </w:r>
      <w:r w:rsidR="00CC74CF" w:rsidRPr="00454FFD">
        <w:rPr>
          <w:rFonts w:hint="eastAsia"/>
        </w:rPr>
        <w:t>，</w:t>
      </w:r>
      <w:r w:rsidR="006420FB" w:rsidRPr="00454FFD">
        <w:rPr>
          <w:rFonts w:hint="eastAsia"/>
        </w:rPr>
        <w:t>主要</w:t>
      </w:r>
      <w:r w:rsidR="008067D0" w:rsidRPr="00454FFD">
        <w:rPr>
          <w:rFonts w:hint="eastAsia"/>
        </w:rPr>
        <w:t>内容应</w:t>
      </w:r>
      <w:r w:rsidR="00CC74CF" w:rsidRPr="00454FFD">
        <w:rPr>
          <w:rFonts w:hint="eastAsia"/>
        </w:rPr>
        <w:t>包括</w:t>
      </w:r>
      <w:r w:rsidR="000D6FBE" w:rsidRPr="00454FFD">
        <w:rPr>
          <w:rFonts w:hint="eastAsia"/>
        </w:rPr>
        <w:t>当地</w:t>
      </w:r>
      <w:r w:rsidR="006420FB" w:rsidRPr="00454FFD">
        <w:rPr>
          <w:rFonts w:hint="eastAsia"/>
        </w:rPr>
        <w:t>外籍</w:t>
      </w:r>
      <w:r w:rsidR="00CC74CF" w:rsidRPr="00454FFD">
        <w:rPr>
          <w:rFonts w:hint="eastAsia"/>
        </w:rPr>
        <w:t>生源调查情况</w:t>
      </w:r>
      <w:r w:rsidR="008067D0" w:rsidRPr="00454FFD">
        <w:rPr>
          <w:rFonts w:hint="eastAsia"/>
        </w:rPr>
        <w:t>等</w:t>
      </w:r>
      <w:r w:rsidR="00CC74CF" w:rsidRPr="00454FFD">
        <w:rPr>
          <w:rFonts w:hint="eastAsia"/>
        </w:rPr>
        <w:t>办学可行性研究</w:t>
      </w:r>
      <w:r w:rsidR="00B03AA3" w:rsidRPr="00454FFD">
        <w:rPr>
          <w:rFonts w:hint="eastAsia"/>
        </w:rPr>
        <w:t>分析；</w:t>
      </w:r>
    </w:p>
    <w:p w14:paraId="55FA8B4D" w14:textId="17357523" w:rsidR="00956FAA" w:rsidRPr="00454FFD" w:rsidRDefault="00956FAA" w:rsidP="00956FAA">
      <w:pPr>
        <w:pStyle w:val="12"/>
        <w:numPr>
          <w:ilvl w:val="0"/>
          <w:numId w:val="0"/>
        </w:numPr>
        <w:ind w:firstLineChars="200" w:firstLine="640"/>
      </w:pPr>
      <w:r w:rsidRPr="00454FFD">
        <w:rPr>
          <w:rFonts w:hint="eastAsia"/>
        </w:rPr>
        <w:t>（四）</w:t>
      </w:r>
      <w:r w:rsidR="00D15192" w:rsidRPr="00454FFD">
        <w:rPr>
          <w:rFonts w:hint="eastAsia"/>
        </w:rPr>
        <w:t>举办者的姓名、住址或者名称、地址</w:t>
      </w:r>
      <w:r w:rsidR="00B03AA3" w:rsidRPr="00454FFD">
        <w:rPr>
          <w:rFonts w:hint="eastAsia"/>
        </w:rPr>
        <w:t>；</w:t>
      </w:r>
    </w:p>
    <w:p w14:paraId="2E0D728E" w14:textId="4CDCC3D1" w:rsidR="0018618F" w:rsidRPr="00454FFD" w:rsidRDefault="006F5136" w:rsidP="0018618F">
      <w:pPr>
        <w:pStyle w:val="12"/>
        <w:numPr>
          <w:ilvl w:val="0"/>
          <w:numId w:val="0"/>
        </w:numPr>
        <w:ind w:firstLine="641"/>
      </w:pPr>
      <w:r w:rsidRPr="00454FFD">
        <w:rPr>
          <w:rFonts w:hint="eastAsia"/>
        </w:rPr>
        <w:t>（</w:t>
      </w:r>
      <w:r w:rsidR="003D1707" w:rsidRPr="00454FFD">
        <w:rPr>
          <w:rFonts w:hint="eastAsia"/>
        </w:rPr>
        <w:t>五</w:t>
      </w:r>
      <w:r w:rsidRPr="00454FFD">
        <w:rPr>
          <w:rFonts w:hint="eastAsia"/>
        </w:rPr>
        <w:t>）</w:t>
      </w:r>
      <w:r w:rsidR="00946BD8" w:rsidRPr="00454FFD">
        <w:rPr>
          <w:rFonts w:ascii="Arial" w:hAnsi="Arial" w:cs="Arial"/>
          <w:szCs w:val="32"/>
          <w:shd w:val="clear" w:color="auto" w:fill="FFFFFF"/>
        </w:rPr>
        <w:t>捐赠协议，载明捐赠人的姓名、所捐资产的</w:t>
      </w:r>
      <w:r w:rsidR="003D1707" w:rsidRPr="00454FFD">
        <w:rPr>
          <w:rFonts w:ascii="Arial" w:hAnsi="Arial" w:cs="Arial" w:hint="eastAsia"/>
          <w:szCs w:val="32"/>
          <w:shd w:val="clear" w:color="auto" w:fill="FFFFFF"/>
        </w:rPr>
        <w:t>来源</w:t>
      </w:r>
      <w:r w:rsidR="009D6812">
        <w:rPr>
          <w:rFonts w:ascii="Arial" w:hAnsi="Arial" w:cs="Arial" w:hint="eastAsia"/>
          <w:szCs w:val="32"/>
          <w:shd w:val="clear" w:color="auto" w:fill="FFFFFF"/>
        </w:rPr>
        <w:t>、</w:t>
      </w:r>
      <w:r w:rsidR="00946BD8" w:rsidRPr="00454FFD">
        <w:rPr>
          <w:rFonts w:ascii="Arial" w:hAnsi="Arial" w:cs="Arial"/>
          <w:szCs w:val="32"/>
          <w:shd w:val="clear" w:color="auto" w:fill="FFFFFF"/>
        </w:rPr>
        <w:lastRenderedPageBreak/>
        <w:t>数额、</w:t>
      </w:r>
      <w:r w:rsidR="003D1707" w:rsidRPr="00454FFD">
        <w:rPr>
          <w:rFonts w:ascii="Arial" w:hAnsi="Arial" w:cs="Arial" w:hint="eastAsia"/>
          <w:szCs w:val="32"/>
          <w:shd w:val="clear" w:color="auto" w:fill="FFFFFF"/>
        </w:rPr>
        <w:t>产权、</w:t>
      </w:r>
      <w:r w:rsidR="00946BD8" w:rsidRPr="00454FFD">
        <w:rPr>
          <w:rFonts w:ascii="Arial" w:hAnsi="Arial" w:cs="Arial"/>
          <w:szCs w:val="32"/>
          <w:shd w:val="clear" w:color="auto" w:fill="FFFFFF"/>
        </w:rPr>
        <w:t>用途和管理方法</w:t>
      </w:r>
      <w:r w:rsidR="003D1707" w:rsidRPr="00454FFD">
        <w:rPr>
          <w:rFonts w:ascii="Arial" w:hAnsi="Arial" w:cs="Arial" w:hint="eastAsia"/>
          <w:szCs w:val="32"/>
          <w:shd w:val="clear" w:color="auto" w:fill="FFFFFF"/>
        </w:rPr>
        <w:t>，并提供有效</w:t>
      </w:r>
      <w:r w:rsidR="00D20008" w:rsidRPr="00454FFD">
        <w:rPr>
          <w:rFonts w:ascii="Arial" w:hAnsi="Arial" w:cs="Arial" w:hint="eastAsia"/>
          <w:szCs w:val="32"/>
          <w:shd w:val="clear" w:color="auto" w:fill="FFFFFF"/>
        </w:rPr>
        <w:t>凭证</w:t>
      </w:r>
      <w:r w:rsidR="00946BD8" w:rsidRPr="00454FFD">
        <w:rPr>
          <w:rFonts w:ascii="Arial" w:hAnsi="Arial" w:cs="Arial" w:hint="eastAsia"/>
          <w:szCs w:val="32"/>
          <w:shd w:val="clear" w:color="auto" w:fill="FFFFFF"/>
        </w:rPr>
        <w:t>。</w:t>
      </w:r>
    </w:p>
    <w:p w14:paraId="163E28B5" w14:textId="4BE324E9" w:rsidR="00D20008" w:rsidRPr="00454FFD" w:rsidRDefault="00121019" w:rsidP="0079275B">
      <w:pPr>
        <w:pStyle w:val="af6"/>
        <w:numPr>
          <w:ilvl w:val="0"/>
          <w:numId w:val="11"/>
        </w:numPr>
        <w:ind w:left="0" w:firstLineChars="0" w:firstLine="641"/>
      </w:pPr>
      <w:r w:rsidRPr="00454FFD">
        <w:rPr>
          <w:rFonts w:hint="eastAsia"/>
        </w:rPr>
        <w:t>省教育厅</w:t>
      </w:r>
      <w:r w:rsidR="00F028A7" w:rsidRPr="00454FFD">
        <w:rPr>
          <w:rFonts w:hint="eastAsia"/>
        </w:rPr>
        <w:t>自受理筹设申请之日起</w:t>
      </w:r>
      <w:r w:rsidR="003E3804" w:rsidRPr="00454FFD">
        <w:rPr>
          <w:rFonts w:hint="eastAsia"/>
        </w:rPr>
        <w:t>三十</w:t>
      </w:r>
      <w:r w:rsidR="00F028A7" w:rsidRPr="00454FFD">
        <w:rPr>
          <w:rFonts w:hint="eastAsia"/>
        </w:rPr>
        <w:t>日内</w:t>
      </w:r>
      <w:r w:rsidR="003962AC" w:rsidRPr="00454FFD">
        <w:rPr>
          <w:rFonts w:hint="eastAsia"/>
        </w:rPr>
        <w:t>以书面形式</w:t>
      </w:r>
      <w:proofErr w:type="gramStart"/>
      <w:r w:rsidR="00B03AA3" w:rsidRPr="00454FFD">
        <w:rPr>
          <w:rFonts w:hint="eastAsia"/>
        </w:rPr>
        <w:t>作</w:t>
      </w:r>
      <w:r w:rsidR="00F028A7" w:rsidRPr="00454FFD">
        <w:rPr>
          <w:rFonts w:hint="eastAsia"/>
        </w:rPr>
        <w:t>出</w:t>
      </w:r>
      <w:proofErr w:type="gramEnd"/>
      <w:r w:rsidR="00F028A7" w:rsidRPr="00454FFD">
        <w:rPr>
          <w:rFonts w:hint="eastAsia"/>
        </w:rPr>
        <w:t>是否同意的决定</w:t>
      </w:r>
      <w:r w:rsidR="003962AC" w:rsidRPr="00454FFD">
        <w:rPr>
          <w:rFonts w:hint="eastAsia"/>
        </w:rPr>
        <w:t>。</w:t>
      </w:r>
      <w:r w:rsidR="00512AD8" w:rsidRPr="00454FFD">
        <w:rPr>
          <w:rFonts w:hint="eastAsia"/>
        </w:rPr>
        <w:t>对</w:t>
      </w:r>
      <w:r w:rsidR="003962AC" w:rsidRPr="00454FFD">
        <w:rPr>
          <w:rFonts w:hint="eastAsia"/>
        </w:rPr>
        <w:t>同意</w:t>
      </w:r>
      <w:r w:rsidR="002A329E" w:rsidRPr="00454FFD">
        <w:rPr>
          <w:rFonts w:hint="eastAsia"/>
        </w:rPr>
        <w:t>筹设的</w:t>
      </w:r>
      <w:r w:rsidR="00512AD8" w:rsidRPr="00454FFD">
        <w:rPr>
          <w:rFonts w:hint="eastAsia"/>
        </w:rPr>
        <w:t>，发给</w:t>
      </w:r>
      <w:r w:rsidR="003962AC" w:rsidRPr="00454FFD">
        <w:rPr>
          <w:rFonts w:hint="eastAsia"/>
        </w:rPr>
        <w:t>筹设批准书；不同意筹设的，说明理由。</w:t>
      </w:r>
    </w:p>
    <w:p w14:paraId="52B597A5" w14:textId="43D67B1F" w:rsidR="00121019" w:rsidRPr="00454FFD" w:rsidRDefault="002A329E" w:rsidP="00D20008">
      <w:pPr>
        <w:ind w:firstLine="640"/>
      </w:pPr>
      <w:r w:rsidRPr="00454FFD">
        <w:rPr>
          <w:rFonts w:hint="eastAsia"/>
        </w:rPr>
        <w:t>筹设</w:t>
      </w:r>
      <w:r w:rsidR="003962AC" w:rsidRPr="00454FFD">
        <w:rPr>
          <w:rFonts w:hint="eastAsia"/>
        </w:rPr>
        <w:t>期不得超过</w:t>
      </w:r>
      <w:r w:rsidRPr="00454FFD">
        <w:rPr>
          <w:rFonts w:hint="eastAsia"/>
        </w:rPr>
        <w:t>三年</w:t>
      </w:r>
      <w:r w:rsidR="003962AC" w:rsidRPr="00454FFD">
        <w:rPr>
          <w:rFonts w:hint="eastAsia"/>
        </w:rPr>
        <w:t>。超过三</w:t>
      </w:r>
      <w:r w:rsidR="003E3804" w:rsidRPr="00454FFD">
        <w:rPr>
          <w:rFonts w:hint="eastAsia"/>
        </w:rPr>
        <w:t>年的，举办者应</w:t>
      </w:r>
      <w:r w:rsidR="006420FB" w:rsidRPr="00454FFD">
        <w:rPr>
          <w:rFonts w:hint="eastAsia"/>
        </w:rPr>
        <w:t>当</w:t>
      </w:r>
      <w:r w:rsidR="003962AC" w:rsidRPr="00454FFD">
        <w:rPr>
          <w:rFonts w:hint="eastAsia"/>
        </w:rPr>
        <w:t>重新申报。</w:t>
      </w:r>
    </w:p>
    <w:p w14:paraId="0B0DAEFF" w14:textId="1989F79A" w:rsidR="002A329E" w:rsidRPr="00454FFD" w:rsidRDefault="002A329E" w:rsidP="002A329E">
      <w:pPr>
        <w:pStyle w:val="af6"/>
        <w:numPr>
          <w:ilvl w:val="0"/>
          <w:numId w:val="11"/>
        </w:numPr>
        <w:ind w:left="0" w:firstLineChars="0" w:firstLine="641"/>
      </w:pPr>
      <w:r w:rsidRPr="00454FFD">
        <w:rPr>
          <w:rFonts w:hint="eastAsia"/>
        </w:rPr>
        <w:t>申请正式设立学校，应提交下列</w:t>
      </w:r>
      <w:r w:rsidR="00F5729C" w:rsidRPr="00454FFD">
        <w:rPr>
          <w:rFonts w:hint="eastAsia"/>
        </w:rPr>
        <w:t>材料</w:t>
      </w:r>
      <w:r w:rsidRPr="00454FFD">
        <w:rPr>
          <w:rFonts w:hint="eastAsia"/>
        </w:rPr>
        <w:t>：</w:t>
      </w:r>
    </w:p>
    <w:p w14:paraId="67A13A0D" w14:textId="235FE383" w:rsidR="0018618F" w:rsidRPr="00454FFD" w:rsidRDefault="002D5558" w:rsidP="0018618F">
      <w:pPr>
        <w:pStyle w:val="12"/>
        <w:numPr>
          <w:ilvl w:val="0"/>
          <w:numId w:val="0"/>
        </w:numPr>
        <w:ind w:firstLine="641"/>
      </w:pPr>
      <w:r w:rsidRPr="00454FFD">
        <w:rPr>
          <w:rFonts w:hint="eastAsia"/>
        </w:rPr>
        <w:t>（</w:t>
      </w:r>
      <w:r w:rsidR="00691AF3" w:rsidRPr="00454FFD">
        <w:rPr>
          <w:rFonts w:hint="eastAsia"/>
        </w:rPr>
        <w:t>一</w:t>
      </w:r>
      <w:r w:rsidRPr="00454FFD">
        <w:rPr>
          <w:rFonts w:hint="eastAsia"/>
        </w:rPr>
        <w:t>）</w:t>
      </w:r>
      <w:r w:rsidR="0018618F" w:rsidRPr="00454FFD">
        <w:rPr>
          <w:rFonts w:hint="eastAsia"/>
        </w:rPr>
        <w:t>设区市教育行政部门的</w:t>
      </w:r>
      <w:r w:rsidR="00946BD8" w:rsidRPr="00454FFD">
        <w:rPr>
          <w:rFonts w:hint="eastAsia"/>
        </w:rPr>
        <w:t>审核意见</w:t>
      </w:r>
      <w:r w:rsidR="0018618F" w:rsidRPr="00454FFD">
        <w:rPr>
          <w:rFonts w:hint="eastAsia"/>
        </w:rPr>
        <w:t>；</w:t>
      </w:r>
    </w:p>
    <w:p w14:paraId="4CBCF3AF" w14:textId="41D0E963" w:rsidR="00691AF3" w:rsidRPr="00454FFD" w:rsidRDefault="00691AF3" w:rsidP="00691AF3">
      <w:pPr>
        <w:pStyle w:val="12"/>
        <w:numPr>
          <w:ilvl w:val="0"/>
          <w:numId w:val="0"/>
        </w:numPr>
        <w:ind w:firstLine="641"/>
      </w:pPr>
      <w:r w:rsidRPr="00454FFD">
        <w:rPr>
          <w:rFonts w:hint="eastAsia"/>
        </w:rPr>
        <w:t>（二）筹设批准书；</w:t>
      </w:r>
    </w:p>
    <w:p w14:paraId="61A868C5" w14:textId="495C76C9" w:rsidR="00B03AA3" w:rsidRPr="00454FFD" w:rsidRDefault="00B03AA3" w:rsidP="00B03AA3">
      <w:pPr>
        <w:pStyle w:val="af6"/>
        <w:ind w:firstLine="640"/>
      </w:pPr>
      <w:r w:rsidRPr="00454FFD">
        <w:rPr>
          <w:rFonts w:hint="eastAsia"/>
        </w:rPr>
        <w:t>（</w:t>
      </w:r>
      <w:r w:rsidR="00864273" w:rsidRPr="00454FFD">
        <w:rPr>
          <w:rFonts w:hint="eastAsia"/>
        </w:rPr>
        <w:t>三</w:t>
      </w:r>
      <w:r w:rsidRPr="00454FFD">
        <w:rPr>
          <w:rFonts w:hint="eastAsia"/>
        </w:rPr>
        <w:t>）</w:t>
      </w:r>
      <w:r w:rsidR="006F5136" w:rsidRPr="00454FFD">
        <w:rPr>
          <w:rFonts w:hint="eastAsia"/>
        </w:rPr>
        <w:t>筹设情况报告</w:t>
      </w:r>
      <w:r w:rsidRPr="00454FFD">
        <w:rPr>
          <w:rFonts w:hint="eastAsia"/>
        </w:rPr>
        <w:t>；</w:t>
      </w:r>
    </w:p>
    <w:p w14:paraId="7C269C72" w14:textId="6A467185" w:rsidR="00864273" w:rsidRPr="00454FFD" w:rsidRDefault="00864273" w:rsidP="00864273">
      <w:pPr>
        <w:pStyle w:val="af6"/>
        <w:ind w:firstLine="640"/>
      </w:pPr>
      <w:r w:rsidRPr="00454FFD">
        <w:rPr>
          <w:rFonts w:hint="eastAsia"/>
        </w:rPr>
        <w:t>（四）</w:t>
      </w:r>
      <w:r w:rsidR="00EB3AFA" w:rsidRPr="00454FFD">
        <w:rPr>
          <w:rFonts w:hint="eastAsia"/>
        </w:rPr>
        <w:t>省教育厅印制的《</w:t>
      </w:r>
      <w:r w:rsidR="006420FB" w:rsidRPr="00454FFD">
        <w:rPr>
          <w:rFonts w:hint="eastAsia"/>
        </w:rPr>
        <w:t>江苏省</w:t>
      </w:r>
      <w:r w:rsidRPr="00454FFD">
        <w:rPr>
          <w:rFonts w:hint="eastAsia"/>
        </w:rPr>
        <w:t>外籍人员子女学校申请表</w:t>
      </w:r>
      <w:r w:rsidR="00EB3AFA" w:rsidRPr="00454FFD">
        <w:rPr>
          <w:rFonts w:hint="eastAsia"/>
        </w:rPr>
        <w:t>》</w:t>
      </w:r>
      <w:r w:rsidRPr="00454FFD">
        <w:rPr>
          <w:rFonts w:hint="eastAsia"/>
        </w:rPr>
        <w:t>；</w:t>
      </w:r>
    </w:p>
    <w:p w14:paraId="36F197D2" w14:textId="1F61E21F" w:rsidR="0079275B" w:rsidRPr="00454FFD" w:rsidRDefault="00B03AA3" w:rsidP="00B03AA3">
      <w:pPr>
        <w:pStyle w:val="af6"/>
        <w:ind w:firstLine="640"/>
      </w:pPr>
      <w:r w:rsidRPr="00454FFD">
        <w:rPr>
          <w:rFonts w:hint="eastAsia"/>
        </w:rPr>
        <w:t>（五）</w:t>
      </w:r>
      <w:r w:rsidR="0018618F" w:rsidRPr="00454FFD">
        <w:rPr>
          <w:rFonts w:hint="eastAsia"/>
        </w:rPr>
        <w:t>学校章程</w:t>
      </w:r>
      <w:r w:rsidR="007334EB" w:rsidRPr="00454FFD">
        <w:rPr>
          <w:rFonts w:hint="eastAsia"/>
        </w:rPr>
        <w:t>，应</w:t>
      </w:r>
      <w:r w:rsidR="00956FAA" w:rsidRPr="00454FFD">
        <w:rPr>
          <w:rFonts w:hint="eastAsia"/>
        </w:rPr>
        <w:t>包括但不限于以下</w:t>
      </w:r>
      <w:r w:rsidR="007334EB" w:rsidRPr="00454FFD">
        <w:rPr>
          <w:rFonts w:hint="eastAsia"/>
        </w:rPr>
        <w:t>主要事项：</w:t>
      </w:r>
    </w:p>
    <w:p w14:paraId="4B41CC53" w14:textId="77777777" w:rsidR="00946BD8" w:rsidRPr="00454FFD" w:rsidRDefault="00946BD8" w:rsidP="00946BD8">
      <w:pPr>
        <w:pStyle w:val="af6"/>
        <w:ind w:firstLineChars="250" w:firstLine="800"/>
      </w:pPr>
      <w:r w:rsidRPr="00454FFD">
        <w:rPr>
          <w:rFonts w:hint="eastAsia"/>
        </w:rPr>
        <w:t xml:space="preserve">1. </w:t>
      </w:r>
      <w:r w:rsidR="007334EB" w:rsidRPr="00454FFD">
        <w:rPr>
          <w:rFonts w:hint="eastAsia"/>
        </w:rPr>
        <w:t>学校的</w:t>
      </w:r>
      <w:r w:rsidR="0079275B" w:rsidRPr="00454FFD">
        <w:rPr>
          <w:rFonts w:hint="eastAsia"/>
        </w:rPr>
        <w:t>名称、地址；</w:t>
      </w:r>
    </w:p>
    <w:p w14:paraId="53B2272F" w14:textId="77777777" w:rsidR="00946BD8" w:rsidRPr="00454FFD" w:rsidRDefault="00946BD8" w:rsidP="00946BD8">
      <w:pPr>
        <w:pStyle w:val="af6"/>
        <w:ind w:firstLineChars="250" w:firstLine="800"/>
      </w:pPr>
      <w:r w:rsidRPr="00454FFD">
        <w:rPr>
          <w:rFonts w:hint="eastAsia"/>
        </w:rPr>
        <w:t xml:space="preserve">2. </w:t>
      </w:r>
      <w:r w:rsidR="007334EB" w:rsidRPr="00454FFD">
        <w:rPr>
          <w:rFonts w:hint="eastAsia"/>
        </w:rPr>
        <w:t>办学宗旨、规模、层次、形式及</w:t>
      </w:r>
      <w:r w:rsidR="0079275B" w:rsidRPr="00454FFD">
        <w:rPr>
          <w:rFonts w:hint="eastAsia"/>
        </w:rPr>
        <w:t>招生对象</w:t>
      </w:r>
      <w:r w:rsidR="007334EB" w:rsidRPr="00454FFD">
        <w:rPr>
          <w:rFonts w:hint="eastAsia"/>
        </w:rPr>
        <w:t>等</w:t>
      </w:r>
      <w:r w:rsidR="0079275B" w:rsidRPr="00454FFD">
        <w:rPr>
          <w:rFonts w:hint="eastAsia"/>
        </w:rPr>
        <w:t>；</w:t>
      </w:r>
    </w:p>
    <w:p w14:paraId="4B23C8CF" w14:textId="0DC27E03" w:rsidR="00946BD8" w:rsidRPr="00454FFD" w:rsidRDefault="00946BD8" w:rsidP="00946BD8">
      <w:pPr>
        <w:pStyle w:val="af6"/>
        <w:ind w:firstLineChars="250" w:firstLine="800"/>
      </w:pPr>
      <w:r w:rsidRPr="00454FFD">
        <w:rPr>
          <w:rFonts w:hint="eastAsia"/>
        </w:rPr>
        <w:t xml:space="preserve">3. </w:t>
      </w:r>
      <w:r w:rsidR="007334EB" w:rsidRPr="00454FFD">
        <w:rPr>
          <w:rFonts w:hint="eastAsia"/>
        </w:rPr>
        <w:t>理</w:t>
      </w:r>
      <w:r w:rsidR="004D43FC" w:rsidRPr="00454FFD">
        <w:rPr>
          <w:rFonts w:hint="eastAsia"/>
        </w:rPr>
        <w:t>（</w:t>
      </w:r>
      <w:r w:rsidR="007334EB" w:rsidRPr="00454FFD">
        <w:rPr>
          <w:rFonts w:hint="eastAsia"/>
        </w:rPr>
        <w:t>董</w:t>
      </w:r>
      <w:r w:rsidR="004D43FC" w:rsidRPr="00454FFD">
        <w:rPr>
          <w:rFonts w:hint="eastAsia"/>
        </w:rPr>
        <w:t>）</w:t>
      </w:r>
      <w:r w:rsidR="0079275B" w:rsidRPr="00454FFD">
        <w:rPr>
          <w:rFonts w:hint="eastAsia"/>
        </w:rPr>
        <w:t>事会</w:t>
      </w:r>
      <w:r w:rsidR="007334EB" w:rsidRPr="00454FFD">
        <w:rPr>
          <w:rFonts w:hint="eastAsia"/>
        </w:rPr>
        <w:t>或其他形式</w:t>
      </w:r>
      <w:r w:rsidR="0079275B" w:rsidRPr="00454FFD">
        <w:rPr>
          <w:rFonts w:hint="eastAsia"/>
        </w:rPr>
        <w:t>决策机构（应由</w:t>
      </w:r>
      <w:r w:rsidR="0079275B" w:rsidRPr="00454FFD">
        <w:rPr>
          <w:rFonts w:hint="eastAsia"/>
        </w:rPr>
        <w:t>5</w:t>
      </w:r>
      <w:r w:rsidR="0079275B" w:rsidRPr="00454FFD">
        <w:rPr>
          <w:rFonts w:hint="eastAsia"/>
        </w:rPr>
        <w:t>人以上</w:t>
      </w:r>
      <w:r w:rsidR="00F5729C" w:rsidRPr="00454FFD">
        <w:rPr>
          <w:rFonts w:hint="eastAsia"/>
        </w:rPr>
        <w:t>且单数</w:t>
      </w:r>
      <w:r w:rsidR="0079275B" w:rsidRPr="00454FFD">
        <w:rPr>
          <w:rFonts w:hint="eastAsia"/>
        </w:rPr>
        <w:t>组成）的产生方法、人员构成、任期、</w:t>
      </w:r>
      <w:r w:rsidR="007334EB" w:rsidRPr="00454FFD">
        <w:rPr>
          <w:rFonts w:hint="eastAsia"/>
        </w:rPr>
        <w:t>主要职责及</w:t>
      </w:r>
      <w:r w:rsidR="0079275B" w:rsidRPr="00454FFD">
        <w:rPr>
          <w:rFonts w:hint="eastAsia"/>
        </w:rPr>
        <w:t>议事规则</w:t>
      </w:r>
      <w:r w:rsidR="007334EB" w:rsidRPr="00454FFD">
        <w:rPr>
          <w:rFonts w:hint="eastAsia"/>
        </w:rPr>
        <w:t>等</w:t>
      </w:r>
      <w:r w:rsidR="0079275B" w:rsidRPr="00454FFD">
        <w:rPr>
          <w:rFonts w:hint="eastAsia"/>
        </w:rPr>
        <w:t>；</w:t>
      </w:r>
    </w:p>
    <w:p w14:paraId="36E2865B" w14:textId="77777777" w:rsidR="00946BD8" w:rsidRPr="00454FFD" w:rsidRDefault="00946BD8" w:rsidP="00946BD8">
      <w:pPr>
        <w:pStyle w:val="af6"/>
        <w:ind w:firstLineChars="250" w:firstLine="800"/>
      </w:pPr>
      <w:r w:rsidRPr="00454FFD">
        <w:rPr>
          <w:rFonts w:hint="eastAsia"/>
        </w:rPr>
        <w:t xml:space="preserve">4. </w:t>
      </w:r>
      <w:r w:rsidR="0079275B" w:rsidRPr="00454FFD">
        <w:rPr>
          <w:rFonts w:hint="eastAsia"/>
        </w:rPr>
        <w:t>学校的法定代表人；</w:t>
      </w:r>
    </w:p>
    <w:p w14:paraId="0E656C29" w14:textId="77777777" w:rsidR="00946BD8" w:rsidRPr="00454FFD" w:rsidRDefault="00946BD8" w:rsidP="00946BD8">
      <w:pPr>
        <w:pStyle w:val="af6"/>
        <w:ind w:firstLineChars="250" w:firstLine="800"/>
      </w:pPr>
      <w:r w:rsidRPr="00454FFD">
        <w:rPr>
          <w:rFonts w:hint="eastAsia"/>
        </w:rPr>
        <w:t xml:space="preserve">5. </w:t>
      </w:r>
      <w:r w:rsidR="00956FAA" w:rsidRPr="00454FFD">
        <w:rPr>
          <w:rFonts w:hint="eastAsia"/>
        </w:rPr>
        <w:t>学校自行终止的事由；</w:t>
      </w:r>
    </w:p>
    <w:p w14:paraId="00FACBA0" w14:textId="7FAC0ED1" w:rsidR="00956FAA" w:rsidRPr="00454FFD" w:rsidRDefault="00946BD8" w:rsidP="00946BD8">
      <w:pPr>
        <w:pStyle w:val="af6"/>
        <w:ind w:firstLineChars="250" w:firstLine="800"/>
      </w:pPr>
      <w:r w:rsidRPr="00454FFD">
        <w:rPr>
          <w:rFonts w:hint="eastAsia"/>
        </w:rPr>
        <w:t xml:space="preserve">6. </w:t>
      </w:r>
      <w:r w:rsidR="00956FAA" w:rsidRPr="00454FFD">
        <w:rPr>
          <w:rFonts w:hint="eastAsia"/>
        </w:rPr>
        <w:t>章程修改程序；</w:t>
      </w:r>
    </w:p>
    <w:p w14:paraId="114D6608" w14:textId="1650E477" w:rsidR="0079275B" w:rsidRPr="00454FFD" w:rsidRDefault="00946BD8" w:rsidP="0079275B">
      <w:pPr>
        <w:pStyle w:val="af6"/>
        <w:ind w:firstLine="640"/>
      </w:pPr>
      <w:r w:rsidRPr="00454FFD">
        <w:rPr>
          <w:rFonts w:hint="eastAsia"/>
        </w:rPr>
        <w:t>（六</w:t>
      </w:r>
      <w:r w:rsidR="00CF154B" w:rsidRPr="00454FFD">
        <w:rPr>
          <w:rFonts w:hint="eastAsia"/>
        </w:rPr>
        <w:t>）首届理</w:t>
      </w:r>
      <w:r w:rsidR="004D43FC" w:rsidRPr="00454FFD">
        <w:rPr>
          <w:rFonts w:hint="eastAsia"/>
        </w:rPr>
        <w:t>（</w:t>
      </w:r>
      <w:r w:rsidR="00CF154B" w:rsidRPr="00454FFD">
        <w:rPr>
          <w:rFonts w:hint="eastAsia"/>
        </w:rPr>
        <w:t>董</w:t>
      </w:r>
      <w:r w:rsidR="004D43FC" w:rsidRPr="00454FFD">
        <w:rPr>
          <w:rFonts w:hint="eastAsia"/>
        </w:rPr>
        <w:t>）</w:t>
      </w:r>
      <w:r w:rsidR="0079275B" w:rsidRPr="00454FFD">
        <w:rPr>
          <w:rFonts w:hint="eastAsia"/>
        </w:rPr>
        <w:t>事</w:t>
      </w:r>
      <w:r w:rsidR="00CF154B" w:rsidRPr="00454FFD">
        <w:rPr>
          <w:rFonts w:hint="eastAsia"/>
        </w:rPr>
        <w:t>会或其他决策机构组成人员名单；</w:t>
      </w:r>
    </w:p>
    <w:p w14:paraId="47F8E48D" w14:textId="73F482C6" w:rsidR="002F2973" w:rsidRPr="00454FFD" w:rsidRDefault="00946BD8" w:rsidP="0079275B">
      <w:pPr>
        <w:pStyle w:val="af6"/>
        <w:ind w:firstLine="640"/>
      </w:pPr>
      <w:r w:rsidRPr="00454FFD">
        <w:rPr>
          <w:rFonts w:hint="eastAsia"/>
        </w:rPr>
        <w:t>（七</w:t>
      </w:r>
      <w:r w:rsidR="002F2973" w:rsidRPr="00454FFD">
        <w:rPr>
          <w:rFonts w:hint="eastAsia"/>
        </w:rPr>
        <w:t>）校长、</w:t>
      </w:r>
      <w:r w:rsidR="00BF6F63" w:rsidRPr="00454FFD">
        <w:rPr>
          <w:rFonts w:hint="eastAsia"/>
        </w:rPr>
        <w:t>中外</w:t>
      </w:r>
      <w:r w:rsidR="002F2973" w:rsidRPr="00454FFD">
        <w:rPr>
          <w:rFonts w:hint="eastAsia"/>
        </w:rPr>
        <w:t>教师及财会人员的</w:t>
      </w:r>
      <w:r w:rsidR="00AE4EE9" w:rsidRPr="00454FFD">
        <w:rPr>
          <w:rFonts w:hint="eastAsia"/>
        </w:rPr>
        <w:t>任职</w:t>
      </w:r>
      <w:r w:rsidR="002F2973" w:rsidRPr="00454FFD">
        <w:rPr>
          <w:rFonts w:hint="eastAsia"/>
        </w:rPr>
        <w:t>资格</w:t>
      </w:r>
      <w:r w:rsidR="00AE4EE9" w:rsidRPr="00454FFD">
        <w:rPr>
          <w:rFonts w:hint="eastAsia"/>
        </w:rPr>
        <w:t>材料</w:t>
      </w:r>
      <w:r w:rsidR="002F2973" w:rsidRPr="00454FFD">
        <w:rPr>
          <w:rFonts w:hint="eastAsia"/>
        </w:rPr>
        <w:t>；</w:t>
      </w:r>
    </w:p>
    <w:p w14:paraId="4720DA12" w14:textId="00F8AEA5" w:rsidR="003E3804" w:rsidRPr="00454FFD" w:rsidRDefault="00946BD8" w:rsidP="0079275B">
      <w:pPr>
        <w:pStyle w:val="af6"/>
        <w:ind w:firstLine="640"/>
      </w:pPr>
      <w:r w:rsidRPr="00454FFD">
        <w:rPr>
          <w:rFonts w:hint="eastAsia"/>
        </w:rPr>
        <w:t>（八</w:t>
      </w:r>
      <w:r w:rsidR="003E3804" w:rsidRPr="00454FFD">
        <w:rPr>
          <w:rFonts w:hint="eastAsia"/>
        </w:rPr>
        <w:t>）课程来源、教材情况、课程简介及教学大纲；</w:t>
      </w:r>
    </w:p>
    <w:p w14:paraId="47FE3207" w14:textId="22CBCFB4" w:rsidR="00BF6F63" w:rsidRPr="00454FFD" w:rsidRDefault="00946BD8" w:rsidP="006F5136">
      <w:pPr>
        <w:pStyle w:val="12"/>
        <w:numPr>
          <w:ilvl w:val="0"/>
          <w:numId w:val="0"/>
        </w:numPr>
        <w:ind w:firstLine="641"/>
      </w:pPr>
      <w:r w:rsidRPr="00454FFD">
        <w:rPr>
          <w:rFonts w:hint="eastAsia"/>
        </w:rPr>
        <w:t>（九</w:t>
      </w:r>
      <w:r w:rsidR="00BF6F63" w:rsidRPr="00454FFD">
        <w:rPr>
          <w:rFonts w:hint="eastAsia"/>
        </w:rPr>
        <w:t>）办学场地、设施及其他办学条件的有效</w:t>
      </w:r>
      <w:r w:rsidR="00AE4EE9" w:rsidRPr="00454FFD">
        <w:rPr>
          <w:rFonts w:hint="eastAsia"/>
        </w:rPr>
        <w:t>凭证</w:t>
      </w:r>
      <w:r w:rsidR="00B03AA3" w:rsidRPr="00454FFD">
        <w:rPr>
          <w:rFonts w:hint="eastAsia"/>
        </w:rPr>
        <w:t>，并载</w:t>
      </w:r>
      <w:r w:rsidR="00B03AA3" w:rsidRPr="00454FFD">
        <w:rPr>
          <w:rFonts w:hint="eastAsia"/>
        </w:rPr>
        <w:lastRenderedPageBreak/>
        <w:t>明产权</w:t>
      </w:r>
      <w:r w:rsidR="00882D00" w:rsidRPr="00454FFD">
        <w:rPr>
          <w:rFonts w:hint="eastAsia"/>
        </w:rPr>
        <w:t>。</w:t>
      </w:r>
    </w:p>
    <w:p w14:paraId="157CA1F2" w14:textId="77A4E2CB" w:rsidR="00B03AA3" w:rsidRPr="00454FFD" w:rsidRDefault="003E3804" w:rsidP="004D43FC">
      <w:pPr>
        <w:pStyle w:val="af6"/>
        <w:numPr>
          <w:ilvl w:val="0"/>
          <w:numId w:val="11"/>
        </w:numPr>
        <w:ind w:left="0" w:firstLineChars="0" w:firstLine="641"/>
      </w:pPr>
      <w:r w:rsidRPr="00454FFD">
        <w:rPr>
          <w:rFonts w:hint="eastAsia"/>
        </w:rPr>
        <w:t>具备办学条件，达到设置标准的，可以直接申请正式设立，并应</w:t>
      </w:r>
      <w:r w:rsidR="00946BD8" w:rsidRPr="00454FFD">
        <w:rPr>
          <w:rFonts w:hint="eastAsia"/>
        </w:rPr>
        <w:t>提交本办法</w:t>
      </w:r>
      <w:r w:rsidR="001007C6" w:rsidRPr="00454FFD">
        <w:rPr>
          <w:rFonts w:hint="eastAsia"/>
        </w:rPr>
        <w:t>第</w:t>
      </w:r>
      <w:r w:rsidR="007E57B0" w:rsidRPr="00454FFD">
        <w:rPr>
          <w:rFonts w:hint="eastAsia"/>
        </w:rPr>
        <w:t>八</w:t>
      </w:r>
      <w:r w:rsidR="00946BD8" w:rsidRPr="00454FFD">
        <w:rPr>
          <w:rFonts w:hint="eastAsia"/>
        </w:rPr>
        <w:t>条</w:t>
      </w:r>
      <w:r w:rsidR="00B03AA3" w:rsidRPr="00454FFD">
        <w:rPr>
          <w:rFonts w:hint="eastAsia"/>
        </w:rPr>
        <w:t>和第十条（</w:t>
      </w:r>
      <w:r w:rsidR="00864273" w:rsidRPr="00454FFD">
        <w:rPr>
          <w:rFonts w:hint="eastAsia"/>
        </w:rPr>
        <w:t>四</w:t>
      </w:r>
      <w:r w:rsidR="00B03AA3" w:rsidRPr="00454FFD">
        <w:rPr>
          <w:rFonts w:hint="eastAsia"/>
        </w:rPr>
        <w:t>）至（</w:t>
      </w:r>
      <w:r w:rsidR="00864273" w:rsidRPr="00454FFD">
        <w:rPr>
          <w:rFonts w:hint="eastAsia"/>
        </w:rPr>
        <w:t>九</w:t>
      </w:r>
      <w:r w:rsidR="00B03AA3" w:rsidRPr="00454FFD">
        <w:rPr>
          <w:rFonts w:hint="eastAsia"/>
        </w:rPr>
        <w:t>）项规定的材料。</w:t>
      </w:r>
    </w:p>
    <w:p w14:paraId="0D6E311C" w14:textId="1B256937" w:rsidR="002D0974" w:rsidRPr="00454FFD" w:rsidRDefault="002D0974" w:rsidP="004D43FC">
      <w:pPr>
        <w:pStyle w:val="af6"/>
        <w:numPr>
          <w:ilvl w:val="0"/>
          <w:numId w:val="11"/>
        </w:numPr>
        <w:ind w:left="0" w:firstLineChars="0" w:firstLine="641"/>
      </w:pPr>
      <w:r w:rsidRPr="00454FFD">
        <w:rPr>
          <w:rFonts w:hint="eastAsia"/>
        </w:rPr>
        <w:t>省教育厅自受理正式设立申请之日起三个月内，</w:t>
      </w:r>
      <w:r w:rsidR="00444374" w:rsidRPr="00454FFD">
        <w:rPr>
          <w:rFonts w:hint="eastAsia"/>
        </w:rPr>
        <w:t>以书面形式</w:t>
      </w:r>
      <w:proofErr w:type="gramStart"/>
      <w:r w:rsidR="00444374" w:rsidRPr="00454FFD">
        <w:rPr>
          <w:rFonts w:hint="eastAsia"/>
        </w:rPr>
        <w:t>作出</w:t>
      </w:r>
      <w:proofErr w:type="gramEnd"/>
      <w:r w:rsidR="00444374" w:rsidRPr="00454FFD">
        <w:rPr>
          <w:rFonts w:hint="eastAsia"/>
        </w:rPr>
        <w:t>是否批准的决定，并送达申请人。对批准正式设立的学校，颁发由省教育厅</w:t>
      </w:r>
      <w:r w:rsidR="00AE4EE9" w:rsidRPr="00454FFD">
        <w:rPr>
          <w:rFonts w:hint="eastAsia"/>
        </w:rPr>
        <w:t>印制</w:t>
      </w:r>
      <w:r w:rsidR="00444374" w:rsidRPr="00454FFD">
        <w:rPr>
          <w:rFonts w:hint="eastAsia"/>
        </w:rPr>
        <w:t>的《江苏省外籍人员子女学校办学许可证》（以下简称“办学许可证”）；对不批准正式设立的，应说明理由。</w:t>
      </w:r>
    </w:p>
    <w:p w14:paraId="53DF74E3" w14:textId="0B9D7458" w:rsidR="00444374" w:rsidRPr="00454FFD" w:rsidRDefault="00755AF2" w:rsidP="004D43FC">
      <w:pPr>
        <w:pStyle w:val="af6"/>
        <w:numPr>
          <w:ilvl w:val="0"/>
          <w:numId w:val="11"/>
        </w:numPr>
        <w:ind w:left="0" w:firstLineChars="0" w:firstLine="641"/>
      </w:pPr>
      <w:r w:rsidRPr="00454FFD">
        <w:rPr>
          <w:rFonts w:hint="eastAsia"/>
        </w:rPr>
        <w:t>省教育厅受理正式设立申请后，应组织专家</w:t>
      </w:r>
      <w:r w:rsidR="00F5729C" w:rsidRPr="00454FFD">
        <w:rPr>
          <w:rFonts w:hint="eastAsia"/>
        </w:rPr>
        <w:t>开展</w:t>
      </w:r>
      <w:r w:rsidRPr="00454FFD">
        <w:rPr>
          <w:rFonts w:hint="eastAsia"/>
        </w:rPr>
        <w:t>实地考察、进行评议。专家评议时间不计算在审批时限内</w:t>
      </w:r>
      <w:r w:rsidR="0058779A" w:rsidRPr="00454FFD">
        <w:rPr>
          <w:rFonts w:hint="eastAsia"/>
        </w:rPr>
        <w:t>。</w:t>
      </w:r>
    </w:p>
    <w:p w14:paraId="74A9713E" w14:textId="2310D468" w:rsidR="00D8096B" w:rsidRPr="00454FFD" w:rsidRDefault="002D0974" w:rsidP="002D0974">
      <w:pPr>
        <w:pStyle w:val="af6"/>
        <w:numPr>
          <w:ilvl w:val="0"/>
          <w:numId w:val="11"/>
        </w:numPr>
        <w:ind w:left="0" w:firstLineChars="0" w:firstLine="641"/>
      </w:pPr>
      <w:r w:rsidRPr="00454FFD">
        <w:rPr>
          <w:rFonts w:hint="eastAsia"/>
        </w:rPr>
        <w:t>学校只能使用</w:t>
      </w:r>
      <w:r w:rsidR="00F25607" w:rsidRPr="00454FFD">
        <w:rPr>
          <w:rFonts w:hint="eastAsia"/>
        </w:rPr>
        <w:t>办学许可证</w:t>
      </w:r>
      <w:r w:rsidRPr="00454FFD">
        <w:rPr>
          <w:rFonts w:hint="eastAsia"/>
        </w:rPr>
        <w:t>核定的中文名称及</w:t>
      </w:r>
      <w:r w:rsidR="00304A2E" w:rsidRPr="00454FFD">
        <w:rPr>
          <w:rFonts w:hint="eastAsia"/>
        </w:rPr>
        <w:t>外文译名。学校名称应当反映不同国别普通教育的性质、层次和类别，不得冠以“中国”“中华”“全国”“世界”“全球”等字样。学校</w:t>
      </w:r>
      <w:r w:rsidR="00EF4C4B" w:rsidRPr="00454FFD">
        <w:rPr>
          <w:rFonts w:hint="eastAsia"/>
        </w:rPr>
        <w:t>名称应</w:t>
      </w:r>
      <w:r w:rsidRPr="00454FFD">
        <w:rPr>
          <w:rFonts w:hint="eastAsia"/>
        </w:rPr>
        <w:t>以</w:t>
      </w:r>
      <w:r w:rsidR="00304A2E" w:rsidRPr="00454FFD">
        <w:rPr>
          <w:rFonts w:hint="eastAsia"/>
        </w:rPr>
        <w:t>所在省份或城市名</w:t>
      </w:r>
      <w:r w:rsidRPr="00454FFD">
        <w:rPr>
          <w:rFonts w:hint="eastAsia"/>
        </w:rPr>
        <w:t>为前缀</w:t>
      </w:r>
      <w:r w:rsidR="00304A2E" w:rsidRPr="00454FFD">
        <w:rPr>
          <w:rFonts w:hint="eastAsia"/>
        </w:rPr>
        <w:t>，</w:t>
      </w:r>
      <w:r w:rsidR="00EF4C4B" w:rsidRPr="00454FFD">
        <w:rPr>
          <w:rFonts w:hint="eastAsia"/>
        </w:rPr>
        <w:t>需</w:t>
      </w:r>
      <w:r w:rsidR="00304A2E" w:rsidRPr="00454FFD">
        <w:rPr>
          <w:rFonts w:hint="eastAsia"/>
        </w:rPr>
        <w:t>以“外籍人员子女学校”为后缀</w:t>
      </w:r>
      <w:r w:rsidR="00A10C67" w:rsidRPr="00454FFD">
        <w:rPr>
          <w:rFonts w:hint="eastAsia"/>
        </w:rPr>
        <w:t>，并符合</w:t>
      </w:r>
      <w:r w:rsidR="005D3A81" w:rsidRPr="00454FFD">
        <w:rPr>
          <w:rFonts w:hint="eastAsia"/>
        </w:rPr>
        <w:t>民政部门</w:t>
      </w:r>
      <w:r w:rsidR="00F5729C" w:rsidRPr="00454FFD">
        <w:rPr>
          <w:rFonts w:hint="eastAsia"/>
        </w:rPr>
        <w:t>关于</w:t>
      </w:r>
      <w:r w:rsidR="00A10C67" w:rsidRPr="00454FFD">
        <w:rPr>
          <w:rFonts w:hint="eastAsia"/>
        </w:rPr>
        <w:t>名称管理的有关规定</w:t>
      </w:r>
      <w:r w:rsidR="00304A2E" w:rsidRPr="00454FFD">
        <w:rPr>
          <w:rFonts w:hint="eastAsia"/>
        </w:rPr>
        <w:t>。</w:t>
      </w:r>
    </w:p>
    <w:p w14:paraId="469A2A2C" w14:textId="5B95CCB4" w:rsidR="00512AD8" w:rsidRPr="00454FFD" w:rsidRDefault="005368FB" w:rsidP="004D43FC">
      <w:pPr>
        <w:pStyle w:val="af6"/>
        <w:numPr>
          <w:ilvl w:val="0"/>
          <w:numId w:val="11"/>
        </w:numPr>
        <w:ind w:left="0" w:firstLineChars="0" w:firstLine="641"/>
      </w:pPr>
      <w:r w:rsidRPr="00454FFD">
        <w:rPr>
          <w:rFonts w:hint="eastAsia"/>
        </w:rPr>
        <w:t>学校取得</w:t>
      </w:r>
      <w:r w:rsidR="00F25607" w:rsidRPr="00454FFD">
        <w:rPr>
          <w:rFonts w:hint="eastAsia"/>
        </w:rPr>
        <w:t>办学许可证</w:t>
      </w:r>
      <w:r w:rsidRPr="00454FFD">
        <w:rPr>
          <w:rFonts w:hint="eastAsia"/>
        </w:rPr>
        <w:t>后</w:t>
      </w:r>
      <w:r w:rsidR="00C27FDA" w:rsidRPr="00454FFD">
        <w:rPr>
          <w:rFonts w:hint="eastAsia"/>
        </w:rPr>
        <w:t>，</w:t>
      </w:r>
      <w:r w:rsidR="00F2409E" w:rsidRPr="00454FFD">
        <w:rPr>
          <w:rFonts w:hint="eastAsia"/>
        </w:rPr>
        <w:t>依照《民办非企业单位登记管理暂行条例》</w:t>
      </w:r>
      <w:r w:rsidR="00AE4EE9" w:rsidRPr="00454FFD">
        <w:rPr>
          <w:rFonts w:hint="eastAsia"/>
        </w:rPr>
        <w:t>在</w:t>
      </w:r>
      <w:r w:rsidR="00F2409E" w:rsidRPr="00454FFD">
        <w:rPr>
          <w:rFonts w:hint="eastAsia"/>
        </w:rPr>
        <w:t>省民政厅</w:t>
      </w:r>
      <w:r w:rsidR="00AE4EE9" w:rsidRPr="00454FFD">
        <w:rPr>
          <w:rFonts w:hint="eastAsia"/>
        </w:rPr>
        <w:t>办理</w:t>
      </w:r>
      <w:r w:rsidR="00184D9E" w:rsidRPr="00454FFD">
        <w:rPr>
          <w:rFonts w:hint="eastAsia"/>
        </w:rPr>
        <w:t>法人登记</w:t>
      </w:r>
      <w:r w:rsidR="00C27FDA" w:rsidRPr="00454FFD">
        <w:rPr>
          <w:rFonts w:hint="eastAsia"/>
        </w:rPr>
        <w:t>。</w:t>
      </w:r>
    </w:p>
    <w:p w14:paraId="69226406" w14:textId="77777777" w:rsidR="00B6166D" w:rsidRPr="00454FFD" w:rsidRDefault="00B6166D" w:rsidP="00103C1D">
      <w:pPr>
        <w:pStyle w:val="af6"/>
        <w:ind w:firstLine="640"/>
        <w:jc w:val="center"/>
        <w:rPr>
          <w:rFonts w:ascii="黑体" w:eastAsia="黑体" w:hAnsi="黑体"/>
        </w:rPr>
      </w:pPr>
    </w:p>
    <w:p w14:paraId="07614100" w14:textId="4EA83C71" w:rsidR="00103C1D" w:rsidRPr="00454FFD" w:rsidRDefault="00103C1D" w:rsidP="007955B2">
      <w:pPr>
        <w:pStyle w:val="af6"/>
        <w:ind w:firstLineChars="0" w:firstLine="0"/>
        <w:jc w:val="center"/>
        <w:rPr>
          <w:rFonts w:ascii="黑体" w:eastAsia="黑体" w:hAnsi="黑体"/>
        </w:rPr>
      </w:pPr>
      <w:r w:rsidRPr="00454FFD">
        <w:rPr>
          <w:rFonts w:ascii="黑体" w:eastAsia="黑体" w:hAnsi="黑体" w:hint="eastAsia"/>
        </w:rPr>
        <w:t>第三章 组织与活动</w:t>
      </w:r>
    </w:p>
    <w:p w14:paraId="313F2407" w14:textId="5210C153" w:rsidR="00935596" w:rsidRPr="00454FFD" w:rsidRDefault="00EF4C4B" w:rsidP="00697730">
      <w:pPr>
        <w:pStyle w:val="af6"/>
        <w:numPr>
          <w:ilvl w:val="0"/>
          <w:numId w:val="11"/>
        </w:numPr>
        <w:ind w:left="0" w:firstLineChars="0" w:firstLine="641"/>
      </w:pPr>
      <w:r w:rsidRPr="00454FFD">
        <w:rPr>
          <w:rFonts w:hint="eastAsia"/>
        </w:rPr>
        <w:t>学校及其教职员工和学生应遵守中国的法律法规</w:t>
      </w:r>
      <w:r w:rsidR="00CC1BD4" w:rsidRPr="00454FFD">
        <w:rPr>
          <w:rFonts w:hint="eastAsia"/>
        </w:rPr>
        <w:t>和公序良俗</w:t>
      </w:r>
      <w:r w:rsidRPr="00454FFD">
        <w:rPr>
          <w:rFonts w:hint="eastAsia"/>
        </w:rPr>
        <w:t>，不得从事危害中华人民共和国国家安全和社会公众利益的活动。</w:t>
      </w:r>
      <w:r w:rsidR="00935596" w:rsidRPr="00454FFD">
        <w:rPr>
          <w:rFonts w:hint="eastAsia"/>
        </w:rPr>
        <w:t>学校应对</w:t>
      </w:r>
      <w:r w:rsidRPr="00454FFD">
        <w:rPr>
          <w:rFonts w:hint="eastAsia"/>
        </w:rPr>
        <w:t>其教职员工</w:t>
      </w:r>
      <w:r w:rsidR="00935596" w:rsidRPr="00454FFD">
        <w:rPr>
          <w:rFonts w:hint="eastAsia"/>
        </w:rPr>
        <w:t>和学生</w:t>
      </w:r>
      <w:r w:rsidR="00A1063D" w:rsidRPr="00454FFD">
        <w:rPr>
          <w:rFonts w:hint="eastAsia"/>
        </w:rPr>
        <w:t>进行</w:t>
      </w:r>
      <w:r w:rsidR="00935596" w:rsidRPr="00454FFD">
        <w:rPr>
          <w:rFonts w:hint="eastAsia"/>
        </w:rPr>
        <w:t>中国法律法</w:t>
      </w:r>
      <w:r w:rsidR="00935596" w:rsidRPr="00454FFD">
        <w:rPr>
          <w:rFonts w:hint="eastAsia"/>
        </w:rPr>
        <w:lastRenderedPageBreak/>
        <w:t>规</w:t>
      </w:r>
      <w:r w:rsidRPr="00454FFD">
        <w:rPr>
          <w:rFonts w:hint="eastAsia"/>
        </w:rPr>
        <w:t>、校纪校规和安全教育</w:t>
      </w:r>
      <w:r w:rsidR="00935596" w:rsidRPr="00454FFD">
        <w:rPr>
          <w:rFonts w:hint="eastAsia"/>
        </w:rPr>
        <w:t>。</w:t>
      </w:r>
    </w:p>
    <w:p w14:paraId="158BA272" w14:textId="77777777" w:rsidR="00AE4EE9" w:rsidRPr="00454FFD" w:rsidRDefault="00325A5B" w:rsidP="00697730">
      <w:pPr>
        <w:pStyle w:val="af6"/>
        <w:numPr>
          <w:ilvl w:val="0"/>
          <w:numId w:val="11"/>
        </w:numPr>
        <w:ind w:left="0" w:firstLineChars="0" w:firstLine="641"/>
      </w:pPr>
      <w:r w:rsidRPr="00454FFD">
        <w:t>学校</w:t>
      </w:r>
      <w:r w:rsidRPr="00454FFD">
        <w:rPr>
          <w:rFonts w:hint="eastAsia"/>
        </w:rPr>
        <w:t>应</w:t>
      </w:r>
      <w:r w:rsidR="007750F0" w:rsidRPr="00454FFD">
        <w:rPr>
          <w:rFonts w:hint="eastAsia"/>
        </w:rPr>
        <w:t>建立</w:t>
      </w:r>
      <w:r w:rsidRPr="00454FFD">
        <w:rPr>
          <w:rFonts w:hint="eastAsia"/>
        </w:rPr>
        <w:t>健全决策议事规则</w:t>
      </w:r>
      <w:r w:rsidR="007750F0" w:rsidRPr="00454FFD">
        <w:rPr>
          <w:rFonts w:hint="eastAsia"/>
        </w:rPr>
        <w:t>和各项管理制度。</w:t>
      </w:r>
    </w:p>
    <w:p w14:paraId="415FA5D1" w14:textId="6591D4D1" w:rsidR="00AE4EE9" w:rsidRPr="00454FFD" w:rsidRDefault="00AE4EE9" w:rsidP="00697730">
      <w:pPr>
        <w:pStyle w:val="af6"/>
        <w:numPr>
          <w:ilvl w:val="0"/>
          <w:numId w:val="11"/>
        </w:numPr>
        <w:ind w:left="0" w:firstLineChars="0" w:firstLine="641"/>
      </w:pPr>
      <w:r w:rsidRPr="00454FFD">
        <w:rPr>
          <w:rFonts w:hint="eastAsia"/>
        </w:rPr>
        <w:t>学校</w:t>
      </w:r>
      <w:r w:rsidR="00325A5B" w:rsidRPr="00454FFD">
        <w:rPr>
          <w:rFonts w:hint="eastAsia"/>
        </w:rPr>
        <w:t>理（董）</w:t>
      </w:r>
      <w:r w:rsidR="00325A5B" w:rsidRPr="00454FFD">
        <w:t>事会</w:t>
      </w:r>
      <w:r w:rsidRPr="00454FFD">
        <w:rPr>
          <w:rFonts w:hint="eastAsia"/>
        </w:rPr>
        <w:t>是</w:t>
      </w:r>
      <w:r w:rsidR="00C57F19" w:rsidRPr="00454FFD">
        <w:rPr>
          <w:rFonts w:hint="eastAsia"/>
        </w:rPr>
        <w:t>学校最高</w:t>
      </w:r>
      <w:r w:rsidR="00325A5B" w:rsidRPr="00454FFD">
        <w:t>决策机构</w:t>
      </w:r>
      <w:r w:rsidR="00C57F19" w:rsidRPr="00454FFD">
        <w:rPr>
          <w:rFonts w:hint="eastAsia"/>
        </w:rPr>
        <w:t>，</w:t>
      </w:r>
      <w:r w:rsidR="00A976FA" w:rsidRPr="00454FFD">
        <w:rPr>
          <w:rFonts w:hint="eastAsia"/>
        </w:rPr>
        <w:t>按照</w:t>
      </w:r>
      <w:r w:rsidR="007750F0" w:rsidRPr="00454FFD">
        <w:rPr>
          <w:rFonts w:hint="eastAsia"/>
        </w:rPr>
        <w:t>章程履行</w:t>
      </w:r>
      <w:r w:rsidR="00325A5B" w:rsidRPr="00454FFD">
        <w:rPr>
          <w:rFonts w:hint="eastAsia"/>
        </w:rPr>
        <w:t>职权</w:t>
      </w:r>
      <w:r w:rsidR="007750F0" w:rsidRPr="00454FFD">
        <w:rPr>
          <w:rFonts w:hint="eastAsia"/>
        </w:rPr>
        <w:t>，及时研究决定学校重大事项，每年至少召开一次会议。</w:t>
      </w:r>
    </w:p>
    <w:p w14:paraId="1541F437" w14:textId="269E3F21" w:rsidR="00AE4EE9" w:rsidRPr="00454FFD" w:rsidRDefault="00AE4EE9" w:rsidP="00697730">
      <w:pPr>
        <w:pStyle w:val="af6"/>
        <w:numPr>
          <w:ilvl w:val="0"/>
          <w:numId w:val="11"/>
        </w:numPr>
        <w:ind w:left="0" w:firstLineChars="0" w:firstLine="641"/>
      </w:pPr>
      <w:r w:rsidRPr="00454FFD">
        <w:rPr>
          <w:rFonts w:hint="eastAsia"/>
        </w:rPr>
        <w:t>学校</w:t>
      </w:r>
      <w:r w:rsidR="00C7536D" w:rsidRPr="00454FFD">
        <w:rPr>
          <w:rFonts w:hint="eastAsia"/>
        </w:rPr>
        <w:t>校长由理（董）事会聘任，依法独立行使教育教学和行政管理职权。</w:t>
      </w:r>
    </w:p>
    <w:p w14:paraId="33970E93" w14:textId="0D6921CA" w:rsidR="00103C1D" w:rsidRPr="00454FFD" w:rsidRDefault="00C7536D" w:rsidP="00697730">
      <w:pPr>
        <w:pStyle w:val="af6"/>
        <w:numPr>
          <w:ilvl w:val="0"/>
          <w:numId w:val="11"/>
        </w:numPr>
        <w:ind w:left="0" w:firstLineChars="0" w:firstLine="641"/>
      </w:pPr>
      <w:r w:rsidRPr="00454FFD">
        <w:rPr>
          <w:rFonts w:hint="eastAsia"/>
        </w:rPr>
        <w:t>学校法定代表人由学</w:t>
      </w:r>
      <w:r w:rsidR="007750F0" w:rsidRPr="00454FFD">
        <w:rPr>
          <w:rFonts w:hint="eastAsia"/>
        </w:rPr>
        <w:t>校理（董</w:t>
      </w:r>
      <w:r w:rsidR="00C57F19" w:rsidRPr="00454FFD">
        <w:rPr>
          <w:rFonts w:hint="eastAsia"/>
        </w:rPr>
        <w:t>）</w:t>
      </w:r>
      <w:r w:rsidR="007750F0" w:rsidRPr="00454FFD">
        <w:rPr>
          <w:rFonts w:hint="eastAsia"/>
        </w:rPr>
        <w:t>事</w:t>
      </w:r>
      <w:r w:rsidRPr="00454FFD">
        <w:rPr>
          <w:rFonts w:hint="eastAsia"/>
        </w:rPr>
        <w:t>长</w:t>
      </w:r>
      <w:r w:rsidR="00BB7F84" w:rsidRPr="00454FFD">
        <w:rPr>
          <w:rFonts w:hint="eastAsia"/>
        </w:rPr>
        <w:t>或</w:t>
      </w:r>
      <w:r w:rsidRPr="00454FFD">
        <w:rPr>
          <w:rFonts w:hint="eastAsia"/>
        </w:rPr>
        <w:t>校长</w:t>
      </w:r>
      <w:r w:rsidR="008301F7" w:rsidRPr="00454FFD">
        <w:rPr>
          <w:rFonts w:hint="eastAsia"/>
        </w:rPr>
        <w:t>等</w:t>
      </w:r>
      <w:r w:rsidRPr="00454FFD">
        <w:rPr>
          <w:rFonts w:hint="eastAsia"/>
        </w:rPr>
        <w:t>担任。</w:t>
      </w:r>
    </w:p>
    <w:p w14:paraId="5B6287D5" w14:textId="2F1227FD" w:rsidR="00AE4EE9" w:rsidRPr="00454FFD" w:rsidRDefault="00C57F19" w:rsidP="00CD0B27">
      <w:pPr>
        <w:pStyle w:val="af6"/>
        <w:numPr>
          <w:ilvl w:val="0"/>
          <w:numId w:val="11"/>
        </w:numPr>
        <w:ind w:left="0" w:firstLineChars="0" w:firstLine="641"/>
      </w:pPr>
      <w:r w:rsidRPr="00454FFD">
        <w:rPr>
          <w:rFonts w:hint="eastAsia"/>
        </w:rPr>
        <w:t>学校应当按照办学许可证载明</w:t>
      </w:r>
      <w:r w:rsidR="00653FED" w:rsidRPr="00454FFD">
        <w:rPr>
          <w:rFonts w:hint="eastAsia"/>
        </w:rPr>
        <w:t>的</w:t>
      </w:r>
      <w:r w:rsidRPr="00454FFD">
        <w:rPr>
          <w:rFonts w:hint="eastAsia"/>
        </w:rPr>
        <w:t>办学</w:t>
      </w:r>
      <w:r w:rsidR="00653FED" w:rsidRPr="00454FFD">
        <w:rPr>
          <w:rFonts w:hint="eastAsia"/>
        </w:rPr>
        <w:t>内容</w:t>
      </w:r>
      <w:r w:rsidRPr="00454FFD">
        <w:rPr>
          <w:rFonts w:hint="eastAsia"/>
        </w:rPr>
        <w:t>开展教育教学活动</w:t>
      </w:r>
      <w:r w:rsidR="00C27FDA" w:rsidRPr="00454FFD">
        <w:rPr>
          <w:rFonts w:hint="eastAsia"/>
        </w:rPr>
        <w:t>。</w:t>
      </w:r>
    </w:p>
    <w:p w14:paraId="7535E8BC" w14:textId="6E01CEB8" w:rsidR="001E0767" w:rsidRPr="00454FFD" w:rsidRDefault="00AE4EE9" w:rsidP="00CD0B27">
      <w:pPr>
        <w:pStyle w:val="af6"/>
        <w:numPr>
          <w:ilvl w:val="0"/>
          <w:numId w:val="11"/>
        </w:numPr>
        <w:ind w:left="0" w:firstLineChars="0" w:firstLine="641"/>
      </w:pPr>
      <w:r w:rsidRPr="00454FFD">
        <w:rPr>
          <w:rFonts w:hint="eastAsia"/>
        </w:rPr>
        <w:t>学校</w:t>
      </w:r>
      <w:r w:rsidR="00C57F19" w:rsidRPr="00454FFD">
        <w:rPr>
          <w:rFonts w:hint="eastAsia"/>
        </w:rPr>
        <w:t>不得设立分校</w:t>
      </w:r>
      <w:r w:rsidR="001E0767" w:rsidRPr="00454FFD">
        <w:rPr>
          <w:rFonts w:hint="eastAsia"/>
        </w:rPr>
        <w:t>。</w:t>
      </w:r>
    </w:p>
    <w:p w14:paraId="5E266036" w14:textId="36EA8D5A" w:rsidR="00FB0F2F" w:rsidRPr="00454FFD" w:rsidRDefault="00C27FDA" w:rsidP="001E0767">
      <w:pPr>
        <w:pStyle w:val="af6"/>
        <w:numPr>
          <w:ilvl w:val="0"/>
          <w:numId w:val="11"/>
        </w:numPr>
        <w:ind w:left="0" w:firstLineChars="0" w:firstLine="641"/>
      </w:pPr>
      <w:r w:rsidRPr="00454FFD">
        <w:rPr>
          <w:rFonts w:hint="eastAsia"/>
        </w:rPr>
        <w:t>学校应具有与其他公办或民办学校相分离的校园和基本教育教学设施。校舍、场地不得用于</w:t>
      </w:r>
      <w:r w:rsidR="00AE4EE9" w:rsidRPr="00454FFD">
        <w:rPr>
          <w:rFonts w:hint="eastAsia"/>
        </w:rPr>
        <w:t>开展</w:t>
      </w:r>
      <w:r w:rsidRPr="00454FFD">
        <w:rPr>
          <w:rFonts w:hint="eastAsia"/>
        </w:rPr>
        <w:t>与其职能不相符的活动。</w:t>
      </w:r>
    </w:p>
    <w:p w14:paraId="047E48B3" w14:textId="2DCEBEDF" w:rsidR="00864273" w:rsidRPr="00454FFD" w:rsidRDefault="00542346" w:rsidP="00864273">
      <w:pPr>
        <w:pStyle w:val="af6"/>
        <w:numPr>
          <w:ilvl w:val="0"/>
          <w:numId w:val="11"/>
        </w:numPr>
        <w:ind w:left="0" w:firstLineChars="0" w:firstLine="641"/>
      </w:pPr>
      <w:r w:rsidRPr="00454FFD">
        <w:t>学校</w:t>
      </w:r>
      <w:r w:rsidRPr="00454FFD">
        <w:rPr>
          <w:rFonts w:hint="eastAsia"/>
        </w:rPr>
        <w:t>主要</w:t>
      </w:r>
      <w:r w:rsidRPr="00454FFD">
        <w:t>招</w:t>
      </w:r>
      <w:r w:rsidRPr="00454FFD">
        <w:rPr>
          <w:rFonts w:hint="eastAsia"/>
        </w:rPr>
        <w:t>生</w:t>
      </w:r>
      <w:r w:rsidRPr="00454FFD">
        <w:t>对象为在</w:t>
      </w:r>
      <w:r w:rsidRPr="00454FFD">
        <w:rPr>
          <w:rFonts w:hint="eastAsia"/>
        </w:rPr>
        <w:t>我</w:t>
      </w:r>
      <w:r w:rsidRPr="00454FFD">
        <w:t>省合法居留的外籍人员的随行子女</w:t>
      </w:r>
      <w:r w:rsidR="000C326A" w:rsidRPr="00454FFD">
        <w:rPr>
          <w:rFonts w:hint="eastAsia"/>
        </w:rPr>
        <w:t>（外籍）</w:t>
      </w:r>
      <w:r w:rsidRPr="00454FFD">
        <w:rPr>
          <w:rFonts w:hint="eastAsia"/>
        </w:rPr>
        <w:t>。</w:t>
      </w:r>
    </w:p>
    <w:p w14:paraId="5C19A0FC" w14:textId="0B7C904E" w:rsidR="00864273" w:rsidRPr="00454FFD" w:rsidRDefault="00542346" w:rsidP="00864273">
      <w:pPr>
        <w:pStyle w:val="af6"/>
        <w:ind w:left="641" w:firstLineChars="0" w:firstLine="0"/>
      </w:pPr>
      <w:r w:rsidRPr="00454FFD">
        <w:rPr>
          <w:rFonts w:hint="eastAsia"/>
        </w:rPr>
        <w:t>学校</w:t>
      </w:r>
      <w:r w:rsidRPr="00454FFD">
        <w:t>不得招收境内中国公民</w:t>
      </w:r>
      <w:r w:rsidRPr="00454FFD">
        <w:rPr>
          <w:rFonts w:hint="eastAsia"/>
        </w:rPr>
        <w:t>的</w:t>
      </w:r>
      <w:r w:rsidRPr="00454FFD">
        <w:t>子女</w:t>
      </w:r>
      <w:r w:rsidRPr="00454FFD">
        <w:rPr>
          <w:rFonts w:hint="eastAsia"/>
        </w:rPr>
        <w:t>入学</w:t>
      </w:r>
      <w:r w:rsidR="00451B26" w:rsidRPr="00454FFD">
        <w:rPr>
          <w:rFonts w:hint="eastAsia"/>
        </w:rPr>
        <w:t>或培训。</w:t>
      </w:r>
    </w:p>
    <w:p w14:paraId="0802114C" w14:textId="339CE2F9" w:rsidR="00580742" w:rsidRPr="00454FFD" w:rsidRDefault="00864273" w:rsidP="00864273">
      <w:pPr>
        <w:pStyle w:val="af6"/>
        <w:ind w:firstLine="640"/>
      </w:pPr>
      <w:r w:rsidRPr="00454FFD">
        <w:rPr>
          <w:rFonts w:hint="eastAsia"/>
        </w:rPr>
        <w:t>经设区市教育行政部门审核，</w:t>
      </w:r>
      <w:r w:rsidR="00542346" w:rsidRPr="00454FFD">
        <w:t>学校</w:t>
      </w:r>
      <w:r w:rsidR="00314602" w:rsidRPr="00454FFD">
        <w:rPr>
          <w:rFonts w:hint="eastAsia"/>
        </w:rPr>
        <w:t>可适当</w:t>
      </w:r>
      <w:r w:rsidR="00542346" w:rsidRPr="00454FFD">
        <w:t>招收</w:t>
      </w:r>
      <w:r w:rsidR="00AD104C" w:rsidRPr="00454FFD">
        <w:t>在省内合法居留</w:t>
      </w:r>
      <w:r w:rsidR="002E34F6" w:rsidRPr="00454FFD">
        <w:rPr>
          <w:rFonts w:hint="eastAsia"/>
        </w:rPr>
        <w:t>的港澳台</w:t>
      </w:r>
      <w:r w:rsidR="00AD104C" w:rsidRPr="00454FFD">
        <w:t>居民</w:t>
      </w:r>
      <w:r w:rsidR="002E34F6" w:rsidRPr="00454FFD">
        <w:rPr>
          <w:rFonts w:hint="eastAsia"/>
        </w:rPr>
        <w:t>的</w:t>
      </w:r>
      <w:r w:rsidR="00AD104C" w:rsidRPr="00454FFD">
        <w:t>子女</w:t>
      </w:r>
      <w:r w:rsidR="00AD104C" w:rsidRPr="00454FFD">
        <w:rPr>
          <w:rFonts w:hint="eastAsia"/>
        </w:rPr>
        <w:t>、</w:t>
      </w:r>
      <w:r w:rsidR="00AD104C" w:rsidRPr="00454FFD">
        <w:t>在境外</w:t>
      </w:r>
      <w:r w:rsidR="004E1E2F" w:rsidRPr="00454FFD">
        <w:rPr>
          <w:rFonts w:hint="eastAsia"/>
        </w:rPr>
        <w:t>合</w:t>
      </w:r>
      <w:r w:rsidR="004E1E2F" w:rsidRPr="00454FFD">
        <w:t>法</w:t>
      </w:r>
      <w:r w:rsidR="00AD104C" w:rsidRPr="00454FFD">
        <w:t>定居</w:t>
      </w:r>
      <w:r w:rsidR="00F4718E" w:rsidRPr="00454FFD">
        <w:rPr>
          <w:rFonts w:hint="eastAsia"/>
        </w:rPr>
        <w:t>的</w:t>
      </w:r>
      <w:r w:rsidR="00AD104C" w:rsidRPr="00454FFD">
        <w:t>中国公民</w:t>
      </w:r>
      <w:r w:rsidR="002E34F6" w:rsidRPr="00454FFD">
        <w:rPr>
          <w:rFonts w:hint="eastAsia"/>
        </w:rPr>
        <w:t>的</w:t>
      </w:r>
      <w:r w:rsidR="00AD104C" w:rsidRPr="00454FFD">
        <w:t>子女</w:t>
      </w:r>
      <w:r w:rsidR="00B85D8D" w:rsidRPr="00454FFD">
        <w:rPr>
          <w:rFonts w:hint="eastAsia"/>
        </w:rPr>
        <w:t>以</w:t>
      </w:r>
      <w:r w:rsidR="00AD104C" w:rsidRPr="00454FFD">
        <w:rPr>
          <w:rFonts w:hint="eastAsia"/>
        </w:rPr>
        <w:t>及</w:t>
      </w:r>
      <w:r w:rsidR="00B85D8D" w:rsidRPr="00454FFD">
        <w:rPr>
          <w:rFonts w:hint="eastAsia"/>
        </w:rPr>
        <w:t>引进</w:t>
      </w:r>
      <w:r w:rsidR="000F42F5" w:rsidRPr="00454FFD">
        <w:rPr>
          <w:rFonts w:hint="eastAsia"/>
        </w:rPr>
        <w:t>的</w:t>
      </w:r>
      <w:r w:rsidR="00B85D8D" w:rsidRPr="00454FFD">
        <w:rPr>
          <w:rFonts w:hint="eastAsia"/>
        </w:rPr>
        <w:t>海外高</w:t>
      </w:r>
      <w:r w:rsidR="000F42F5" w:rsidRPr="00454FFD">
        <w:rPr>
          <w:rFonts w:hint="eastAsia"/>
        </w:rPr>
        <w:t>层次</w:t>
      </w:r>
      <w:r w:rsidR="00B85D8D" w:rsidRPr="00454FFD">
        <w:rPr>
          <w:rFonts w:hint="eastAsia"/>
        </w:rPr>
        <w:t>人才</w:t>
      </w:r>
      <w:r w:rsidR="002E34F6" w:rsidRPr="00454FFD">
        <w:rPr>
          <w:rFonts w:hint="eastAsia"/>
        </w:rPr>
        <w:t>的</w:t>
      </w:r>
      <w:r w:rsidR="00AD104C" w:rsidRPr="00454FFD">
        <w:t>子女</w:t>
      </w:r>
      <w:r w:rsidR="00314602" w:rsidRPr="00454FFD">
        <w:rPr>
          <w:rFonts w:hint="eastAsia"/>
        </w:rPr>
        <w:t>，</w:t>
      </w:r>
      <w:r w:rsidRPr="00454FFD">
        <w:rPr>
          <w:rFonts w:hint="eastAsia"/>
        </w:rPr>
        <w:t>但</w:t>
      </w:r>
      <w:r w:rsidR="00314602" w:rsidRPr="00454FFD">
        <w:rPr>
          <w:rFonts w:hint="eastAsia"/>
        </w:rPr>
        <w:t>需提交以下材料：</w:t>
      </w:r>
    </w:p>
    <w:p w14:paraId="359E74C9" w14:textId="24BC3E9A" w:rsidR="00580742" w:rsidRPr="00454FFD" w:rsidRDefault="00314602" w:rsidP="00580742">
      <w:pPr>
        <w:pStyle w:val="af6"/>
        <w:ind w:firstLine="640"/>
      </w:pPr>
      <w:r w:rsidRPr="00454FFD">
        <w:rPr>
          <w:rFonts w:hint="eastAsia"/>
        </w:rPr>
        <w:t>（一</w:t>
      </w:r>
      <w:r w:rsidR="00580742" w:rsidRPr="00454FFD">
        <w:rPr>
          <w:rFonts w:hint="eastAsia"/>
        </w:rPr>
        <w:t>）港澳台</w:t>
      </w:r>
      <w:r w:rsidR="00AE4EE9" w:rsidRPr="00454FFD">
        <w:rPr>
          <w:rFonts w:hint="eastAsia"/>
        </w:rPr>
        <w:t>居民</w:t>
      </w:r>
      <w:r w:rsidR="002E34F6" w:rsidRPr="00454FFD">
        <w:rPr>
          <w:rFonts w:hint="eastAsia"/>
        </w:rPr>
        <w:t>的</w:t>
      </w:r>
      <w:r w:rsidR="00580742" w:rsidRPr="00454FFD">
        <w:rPr>
          <w:rFonts w:hint="eastAsia"/>
        </w:rPr>
        <w:t>子女入学时</w:t>
      </w:r>
      <w:r w:rsidR="007C7D33" w:rsidRPr="00454FFD">
        <w:rPr>
          <w:rFonts w:hint="eastAsia"/>
        </w:rPr>
        <w:t>需</w:t>
      </w:r>
      <w:r w:rsidR="00580742" w:rsidRPr="00454FFD">
        <w:rPr>
          <w:rFonts w:hint="eastAsia"/>
        </w:rPr>
        <w:t>提供</w:t>
      </w:r>
      <w:r w:rsidRPr="00454FFD">
        <w:rPr>
          <w:rFonts w:hint="eastAsia"/>
        </w:rPr>
        <w:t>家长</w:t>
      </w:r>
      <w:r w:rsidR="00580742" w:rsidRPr="00454FFD">
        <w:rPr>
          <w:rFonts w:hint="eastAsia"/>
        </w:rPr>
        <w:t>及子女所持有的港澳台居民居住证</w:t>
      </w:r>
      <w:r w:rsidR="00DB1733" w:rsidRPr="00454FFD">
        <w:rPr>
          <w:rFonts w:hint="eastAsia"/>
        </w:rPr>
        <w:t>、</w:t>
      </w:r>
      <w:r w:rsidR="00580742" w:rsidRPr="00454FFD">
        <w:rPr>
          <w:rFonts w:hint="eastAsia"/>
        </w:rPr>
        <w:t>港澳居民来往内地通行证</w:t>
      </w:r>
      <w:r w:rsidR="00693FBD" w:rsidRPr="00454FFD">
        <w:rPr>
          <w:rFonts w:hint="eastAsia"/>
        </w:rPr>
        <w:t>或</w:t>
      </w:r>
      <w:r w:rsidR="00580742" w:rsidRPr="00454FFD">
        <w:rPr>
          <w:rFonts w:hint="eastAsia"/>
        </w:rPr>
        <w:t>台湾居民来</w:t>
      </w:r>
      <w:r w:rsidR="00580742" w:rsidRPr="00454FFD">
        <w:rPr>
          <w:rFonts w:hint="eastAsia"/>
        </w:rPr>
        <w:lastRenderedPageBreak/>
        <w:t>往大陆通行证。</w:t>
      </w:r>
    </w:p>
    <w:p w14:paraId="1AF30901" w14:textId="64BA731C" w:rsidR="00580742" w:rsidRPr="00454FFD" w:rsidRDefault="00314602" w:rsidP="00580742">
      <w:pPr>
        <w:pStyle w:val="af6"/>
        <w:ind w:firstLine="640"/>
      </w:pPr>
      <w:r w:rsidRPr="00454FFD">
        <w:rPr>
          <w:rFonts w:hint="eastAsia"/>
        </w:rPr>
        <w:t>（二</w:t>
      </w:r>
      <w:r w:rsidR="00580742" w:rsidRPr="00454FFD">
        <w:rPr>
          <w:rFonts w:hint="eastAsia"/>
        </w:rPr>
        <w:t>）</w:t>
      </w:r>
      <w:r w:rsidR="003A7F09" w:rsidRPr="00454FFD">
        <w:rPr>
          <w:rFonts w:hint="eastAsia"/>
        </w:rPr>
        <w:t>在境外</w:t>
      </w:r>
      <w:r w:rsidR="005376F4" w:rsidRPr="00454FFD">
        <w:rPr>
          <w:rFonts w:hint="eastAsia"/>
        </w:rPr>
        <w:t>合法</w:t>
      </w:r>
      <w:r w:rsidR="003A7F09" w:rsidRPr="00454FFD">
        <w:rPr>
          <w:rFonts w:hint="eastAsia"/>
        </w:rPr>
        <w:t>定居的中国公民</w:t>
      </w:r>
      <w:r w:rsidR="002E34F6" w:rsidRPr="00454FFD">
        <w:rPr>
          <w:rFonts w:hint="eastAsia"/>
        </w:rPr>
        <w:t>的</w:t>
      </w:r>
      <w:r w:rsidR="003A7F09" w:rsidRPr="00454FFD">
        <w:rPr>
          <w:rFonts w:hint="eastAsia"/>
        </w:rPr>
        <w:t>子女入学时需提供家长在境外</w:t>
      </w:r>
      <w:r w:rsidR="005376F4" w:rsidRPr="00454FFD">
        <w:rPr>
          <w:rFonts w:hint="eastAsia"/>
        </w:rPr>
        <w:t>合法</w:t>
      </w:r>
      <w:r w:rsidR="003A7F09" w:rsidRPr="00454FFD">
        <w:rPr>
          <w:rFonts w:hint="eastAsia"/>
        </w:rPr>
        <w:t>定居的证件和子女所持有的外国护照以及其他应当提供的材料。</w:t>
      </w:r>
    </w:p>
    <w:p w14:paraId="4373086A" w14:textId="5FDED8DB" w:rsidR="00315B4E" w:rsidRPr="00454FFD" w:rsidRDefault="00314602">
      <w:pPr>
        <w:pStyle w:val="af6"/>
        <w:ind w:firstLine="640"/>
      </w:pPr>
      <w:r w:rsidRPr="00454FFD">
        <w:rPr>
          <w:rFonts w:hint="eastAsia"/>
        </w:rPr>
        <w:t>（三</w:t>
      </w:r>
      <w:r w:rsidR="006922DC" w:rsidRPr="00454FFD">
        <w:rPr>
          <w:rFonts w:hint="eastAsia"/>
        </w:rPr>
        <w:t>）</w:t>
      </w:r>
      <w:r w:rsidR="006922DC" w:rsidRPr="00454FFD">
        <w:t>引进的</w:t>
      </w:r>
      <w:r w:rsidR="006922DC" w:rsidRPr="00454FFD">
        <w:rPr>
          <w:rFonts w:hint="eastAsia"/>
        </w:rPr>
        <w:t>海外高</w:t>
      </w:r>
      <w:r w:rsidR="000F42F5" w:rsidRPr="00454FFD">
        <w:rPr>
          <w:rFonts w:hint="eastAsia"/>
        </w:rPr>
        <w:t>层次</w:t>
      </w:r>
      <w:r w:rsidR="006922DC" w:rsidRPr="00454FFD">
        <w:rPr>
          <w:rFonts w:hint="eastAsia"/>
        </w:rPr>
        <w:t>人</w:t>
      </w:r>
      <w:r w:rsidR="006922DC" w:rsidRPr="00454FFD">
        <w:t>才</w:t>
      </w:r>
      <w:r w:rsidR="002E34F6" w:rsidRPr="00454FFD">
        <w:rPr>
          <w:rFonts w:hint="eastAsia"/>
        </w:rPr>
        <w:t>的</w:t>
      </w:r>
      <w:r w:rsidR="006922DC" w:rsidRPr="00454FFD">
        <w:t>子女</w:t>
      </w:r>
      <w:r w:rsidR="00580742" w:rsidRPr="00454FFD">
        <w:rPr>
          <w:rFonts w:hint="eastAsia"/>
        </w:rPr>
        <w:t>入学时</w:t>
      </w:r>
      <w:r w:rsidR="000F42F5" w:rsidRPr="00454FFD">
        <w:rPr>
          <w:rFonts w:hint="eastAsia"/>
        </w:rPr>
        <w:t>需</w:t>
      </w:r>
      <w:r w:rsidRPr="00454FFD">
        <w:rPr>
          <w:rFonts w:hint="eastAsia"/>
        </w:rPr>
        <w:t>提供家长</w:t>
      </w:r>
      <w:r w:rsidR="000F42F5" w:rsidRPr="00454FFD">
        <w:rPr>
          <w:rFonts w:hint="eastAsia"/>
        </w:rPr>
        <w:t>和</w:t>
      </w:r>
      <w:r w:rsidR="00580742" w:rsidRPr="00454FFD">
        <w:rPr>
          <w:rFonts w:hint="eastAsia"/>
        </w:rPr>
        <w:t>子女在境外</w:t>
      </w:r>
      <w:r w:rsidR="005376F4" w:rsidRPr="00454FFD">
        <w:rPr>
          <w:rFonts w:hint="eastAsia"/>
        </w:rPr>
        <w:t>合</w:t>
      </w:r>
      <w:r w:rsidR="00580742" w:rsidRPr="00454FFD">
        <w:rPr>
          <w:rFonts w:hint="eastAsia"/>
        </w:rPr>
        <w:t>法定居的证件</w:t>
      </w:r>
      <w:r w:rsidR="000D68EE" w:rsidRPr="00454FFD">
        <w:rPr>
          <w:rFonts w:hint="eastAsia"/>
        </w:rPr>
        <w:t>和</w:t>
      </w:r>
      <w:r w:rsidR="00732B61" w:rsidRPr="00454FFD">
        <w:rPr>
          <w:rFonts w:hint="eastAsia"/>
        </w:rPr>
        <w:t>家长</w:t>
      </w:r>
      <w:r w:rsidR="00580742" w:rsidRPr="00454FFD">
        <w:rPr>
          <w:rFonts w:hint="eastAsia"/>
        </w:rPr>
        <w:t>符合引进</w:t>
      </w:r>
      <w:r w:rsidR="00BA725C" w:rsidRPr="00454FFD">
        <w:rPr>
          <w:rFonts w:hint="eastAsia"/>
        </w:rPr>
        <w:t>的</w:t>
      </w:r>
      <w:r w:rsidRPr="00454FFD">
        <w:rPr>
          <w:rFonts w:hint="eastAsia"/>
        </w:rPr>
        <w:t>海外高层次</w:t>
      </w:r>
      <w:r w:rsidR="00580742" w:rsidRPr="00454FFD">
        <w:rPr>
          <w:rFonts w:hint="eastAsia"/>
        </w:rPr>
        <w:t>人</w:t>
      </w:r>
      <w:r w:rsidR="00580742" w:rsidRPr="00454FFD">
        <w:t>才</w:t>
      </w:r>
      <w:r w:rsidR="00580742" w:rsidRPr="00454FFD">
        <w:rPr>
          <w:rFonts w:hint="eastAsia"/>
        </w:rPr>
        <w:t>标准的</w:t>
      </w:r>
      <w:r w:rsidR="00FC6E40" w:rsidRPr="00454FFD">
        <w:rPr>
          <w:rFonts w:hint="eastAsia"/>
        </w:rPr>
        <w:t>相关</w:t>
      </w:r>
      <w:r w:rsidR="00580742" w:rsidRPr="00454FFD">
        <w:rPr>
          <w:rFonts w:hint="eastAsia"/>
        </w:rPr>
        <w:t>材料。</w:t>
      </w:r>
      <w:r w:rsidR="006922DC" w:rsidRPr="00454FFD">
        <w:rPr>
          <w:rFonts w:hint="eastAsia"/>
        </w:rPr>
        <w:t>海外高</w:t>
      </w:r>
      <w:r w:rsidRPr="00454FFD">
        <w:rPr>
          <w:rFonts w:hint="eastAsia"/>
        </w:rPr>
        <w:t>层次</w:t>
      </w:r>
      <w:r w:rsidR="006922DC" w:rsidRPr="00454FFD">
        <w:rPr>
          <w:rFonts w:hint="eastAsia"/>
        </w:rPr>
        <w:t>人</w:t>
      </w:r>
      <w:r w:rsidR="006922DC" w:rsidRPr="00454FFD">
        <w:t>才</w:t>
      </w:r>
      <w:r w:rsidR="00580742" w:rsidRPr="00454FFD">
        <w:rPr>
          <w:rFonts w:hint="eastAsia"/>
        </w:rPr>
        <w:t>认定标准按照</w:t>
      </w:r>
      <w:r w:rsidRPr="00454FFD">
        <w:rPr>
          <w:rFonts w:hint="eastAsia"/>
        </w:rPr>
        <w:t>学校所属设区</w:t>
      </w:r>
      <w:r w:rsidR="00580742" w:rsidRPr="00454FFD">
        <w:rPr>
          <w:rFonts w:hint="eastAsia"/>
        </w:rPr>
        <w:t>市相关规定或参照《国家外专局</w:t>
      </w:r>
      <w:r w:rsidR="00580742" w:rsidRPr="00454FFD">
        <w:rPr>
          <w:rFonts w:hint="eastAsia"/>
        </w:rPr>
        <w:t xml:space="preserve"> </w:t>
      </w:r>
      <w:r w:rsidR="00580742" w:rsidRPr="00454FFD">
        <w:rPr>
          <w:rFonts w:hint="eastAsia"/>
        </w:rPr>
        <w:t>人力资源社会保障部</w:t>
      </w:r>
      <w:r w:rsidR="00580742" w:rsidRPr="00454FFD">
        <w:rPr>
          <w:rFonts w:hint="eastAsia"/>
        </w:rPr>
        <w:t xml:space="preserve"> </w:t>
      </w:r>
      <w:r w:rsidR="00580742" w:rsidRPr="00454FFD">
        <w:rPr>
          <w:rFonts w:hint="eastAsia"/>
        </w:rPr>
        <w:t>外交部</w:t>
      </w:r>
      <w:r w:rsidR="00580742" w:rsidRPr="00454FFD">
        <w:rPr>
          <w:rFonts w:hint="eastAsia"/>
        </w:rPr>
        <w:t xml:space="preserve"> </w:t>
      </w:r>
      <w:r w:rsidR="00580742" w:rsidRPr="00454FFD">
        <w:rPr>
          <w:rFonts w:hint="eastAsia"/>
        </w:rPr>
        <w:t>公安部关于全面实施外国人来华工作许可制度的通知》（外专发〔</w:t>
      </w:r>
      <w:r w:rsidR="00580742" w:rsidRPr="00454FFD">
        <w:rPr>
          <w:rFonts w:hint="eastAsia"/>
        </w:rPr>
        <w:t>2017</w:t>
      </w:r>
      <w:r w:rsidR="00580742" w:rsidRPr="00454FFD">
        <w:rPr>
          <w:rFonts w:hint="eastAsia"/>
        </w:rPr>
        <w:t>〕</w:t>
      </w:r>
      <w:r w:rsidR="00580742" w:rsidRPr="00454FFD">
        <w:rPr>
          <w:rFonts w:hint="eastAsia"/>
        </w:rPr>
        <w:t>40</w:t>
      </w:r>
      <w:r w:rsidR="00580742" w:rsidRPr="00454FFD">
        <w:rPr>
          <w:rFonts w:hint="eastAsia"/>
        </w:rPr>
        <w:t>号）中的外国高端人才（</w:t>
      </w:r>
      <w:r w:rsidR="00580742" w:rsidRPr="00454FFD">
        <w:rPr>
          <w:rFonts w:hint="eastAsia"/>
        </w:rPr>
        <w:t>A</w:t>
      </w:r>
      <w:r w:rsidR="00580742" w:rsidRPr="00454FFD">
        <w:rPr>
          <w:rFonts w:hint="eastAsia"/>
        </w:rPr>
        <w:t>类）标准执行。</w:t>
      </w:r>
      <w:r w:rsidR="00A976FA" w:rsidRPr="00454FFD">
        <w:rPr>
          <w:rFonts w:hint="eastAsia"/>
        </w:rPr>
        <w:t>江苏省海外高层次人才居住证持有者且子女取得境外永久（长期）居留权的，无需提供上述材料。</w:t>
      </w:r>
    </w:p>
    <w:p w14:paraId="0886D20E" w14:textId="77777777" w:rsidR="00AE4EE9" w:rsidRPr="00454FFD" w:rsidRDefault="00570450" w:rsidP="00FD62B9">
      <w:pPr>
        <w:pStyle w:val="af6"/>
        <w:numPr>
          <w:ilvl w:val="0"/>
          <w:numId w:val="11"/>
        </w:numPr>
        <w:ind w:left="0" w:firstLineChars="0" w:firstLine="641"/>
      </w:pPr>
      <w:r w:rsidRPr="00454FFD">
        <w:rPr>
          <w:rFonts w:hint="eastAsia"/>
        </w:rPr>
        <w:t>学校招生简章和广告，应报设区市教育行政部门备案。</w:t>
      </w:r>
      <w:r w:rsidR="00FB0F2F" w:rsidRPr="00454FFD">
        <w:rPr>
          <w:rFonts w:hint="eastAsia"/>
        </w:rPr>
        <w:t>招生</w:t>
      </w:r>
      <w:r w:rsidRPr="00454FFD">
        <w:rPr>
          <w:rFonts w:hint="eastAsia"/>
        </w:rPr>
        <w:t>简章和广告应在显要位置标注招生对象及范围。</w:t>
      </w:r>
    </w:p>
    <w:p w14:paraId="0FCFF145" w14:textId="7DFDB146" w:rsidR="00570450" w:rsidRPr="00454FFD" w:rsidRDefault="00570450" w:rsidP="00AE4EE9">
      <w:pPr>
        <w:ind w:firstLine="640"/>
      </w:pPr>
      <w:r w:rsidRPr="00454FFD">
        <w:rPr>
          <w:rFonts w:hint="eastAsia"/>
        </w:rPr>
        <w:t>未经备案的招生简章和广告，不得发布。</w:t>
      </w:r>
    </w:p>
    <w:p w14:paraId="3CD7CB09" w14:textId="77777777" w:rsidR="00F2409E" w:rsidRPr="00454FFD" w:rsidRDefault="002D60C5" w:rsidP="00FD62B9">
      <w:pPr>
        <w:pStyle w:val="af6"/>
        <w:numPr>
          <w:ilvl w:val="0"/>
          <w:numId w:val="11"/>
        </w:numPr>
        <w:ind w:left="0" w:firstLineChars="0" w:firstLine="641"/>
      </w:pPr>
      <w:r w:rsidRPr="00454FFD">
        <w:rPr>
          <w:rFonts w:hint="eastAsia"/>
        </w:rPr>
        <w:t>学校</w:t>
      </w:r>
      <w:r w:rsidRPr="00454FFD">
        <w:t>聘任中外籍教职员工，应依法签订正式劳动合同，并按照规定参加各项社会保险</w:t>
      </w:r>
      <w:r w:rsidRPr="00454FFD">
        <w:rPr>
          <w:rFonts w:hint="eastAsia"/>
        </w:rPr>
        <w:t>。</w:t>
      </w:r>
    </w:p>
    <w:p w14:paraId="353236C6" w14:textId="1C1DC33D" w:rsidR="00FB0F2F" w:rsidRPr="00454FFD" w:rsidRDefault="006F06A9" w:rsidP="005F404B">
      <w:pPr>
        <w:ind w:firstLine="640"/>
      </w:pPr>
      <w:r w:rsidRPr="00454FFD">
        <w:rPr>
          <w:rFonts w:hint="eastAsia"/>
        </w:rPr>
        <w:t>聘用中国公民</w:t>
      </w:r>
      <w:r w:rsidR="00451B26" w:rsidRPr="00454FFD">
        <w:rPr>
          <w:rFonts w:hint="eastAsia"/>
        </w:rPr>
        <w:t>承担教学工作的</w:t>
      </w:r>
      <w:r w:rsidRPr="00454FFD">
        <w:rPr>
          <w:rFonts w:hint="eastAsia"/>
        </w:rPr>
        <w:t>，</w:t>
      </w:r>
      <w:r w:rsidR="004A50DE" w:rsidRPr="00454FFD">
        <w:rPr>
          <w:rFonts w:hint="eastAsia"/>
        </w:rPr>
        <w:t>应当具备《中华人民共和国教师法》和有关行政法规规定的教师资格和任职条件</w:t>
      </w:r>
      <w:r w:rsidR="002D60C5" w:rsidRPr="00454FFD">
        <w:rPr>
          <w:rFonts w:hint="eastAsia"/>
        </w:rPr>
        <w:t>。</w:t>
      </w:r>
      <w:r w:rsidR="002D60C5" w:rsidRPr="00454FFD">
        <w:t>聘</w:t>
      </w:r>
      <w:r w:rsidR="002D60C5" w:rsidRPr="00454FFD">
        <w:rPr>
          <w:rFonts w:hint="eastAsia"/>
        </w:rPr>
        <w:t>用</w:t>
      </w:r>
      <w:r w:rsidR="002D60C5" w:rsidRPr="00454FFD">
        <w:t>外籍人员</w:t>
      </w:r>
      <w:r w:rsidR="002D60C5" w:rsidRPr="00454FFD">
        <w:rPr>
          <w:rFonts w:hint="eastAsia"/>
        </w:rPr>
        <w:t>应</w:t>
      </w:r>
      <w:r w:rsidR="002D60C5" w:rsidRPr="00454FFD">
        <w:t>依照《中华人民共和国</w:t>
      </w:r>
      <w:r w:rsidR="002D60C5" w:rsidRPr="00454FFD">
        <w:rPr>
          <w:rFonts w:hint="eastAsia"/>
        </w:rPr>
        <w:t>出境入境管理</w:t>
      </w:r>
      <w:r w:rsidR="002D60C5" w:rsidRPr="00454FFD">
        <w:t>法》及外国人在华工作有关规定办理。聘用享有外交特权和豁免人员，需经外交部批准。</w:t>
      </w:r>
    </w:p>
    <w:p w14:paraId="0B81A6C2" w14:textId="6C41D917" w:rsidR="00361AB3" w:rsidRPr="00454FFD" w:rsidRDefault="006E7193" w:rsidP="00FD62B9">
      <w:pPr>
        <w:pStyle w:val="af6"/>
        <w:numPr>
          <w:ilvl w:val="0"/>
          <w:numId w:val="11"/>
        </w:numPr>
        <w:ind w:left="0" w:firstLineChars="0" w:firstLine="641"/>
      </w:pPr>
      <w:r w:rsidRPr="00454FFD">
        <w:rPr>
          <w:rFonts w:hint="eastAsia"/>
        </w:rPr>
        <w:t>学校是聘用外籍人员管理的责任主体，应依</w:t>
      </w:r>
      <w:r w:rsidRPr="00454FFD">
        <w:rPr>
          <w:rFonts w:hint="eastAsia"/>
        </w:rPr>
        <w:lastRenderedPageBreak/>
        <w:t>照国家有关法律法规，建立健全外籍人员教育教学、日常管理等相关规章制度。</w:t>
      </w:r>
    </w:p>
    <w:p w14:paraId="5E07075E" w14:textId="0D4740C6" w:rsidR="00FB0F2F" w:rsidRPr="00454FFD" w:rsidRDefault="0025237B" w:rsidP="002B4EAD">
      <w:pPr>
        <w:pStyle w:val="af6"/>
        <w:numPr>
          <w:ilvl w:val="0"/>
          <w:numId w:val="11"/>
        </w:numPr>
        <w:ind w:left="0" w:firstLineChars="0" w:firstLine="640"/>
      </w:pPr>
      <w:r w:rsidRPr="00454FFD">
        <w:t>学校课程设置</w:t>
      </w:r>
      <w:r w:rsidRPr="00454FFD">
        <w:rPr>
          <w:rFonts w:hint="eastAsia"/>
        </w:rPr>
        <w:t>、</w:t>
      </w:r>
      <w:r w:rsidR="00A24AB2" w:rsidRPr="00454FFD">
        <w:rPr>
          <w:rFonts w:hint="eastAsia"/>
        </w:rPr>
        <w:t>教材和</w:t>
      </w:r>
      <w:r w:rsidR="000646C5" w:rsidRPr="00454FFD">
        <w:t>教学计划</w:t>
      </w:r>
      <w:r w:rsidRPr="00454FFD">
        <w:rPr>
          <w:rFonts w:hint="eastAsia"/>
        </w:rPr>
        <w:t>由学校自行确定，但</w:t>
      </w:r>
      <w:r w:rsidR="000646C5" w:rsidRPr="00454FFD">
        <w:t>不得包含违反中国法律法规、损害中国国家利益和社会公共利益等的内容。</w:t>
      </w:r>
      <w:r w:rsidR="00A24AB2" w:rsidRPr="00454FFD">
        <w:rPr>
          <w:rFonts w:hint="eastAsia"/>
        </w:rPr>
        <w:t>鼓励并支持</w:t>
      </w:r>
      <w:r w:rsidR="000646C5" w:rsidRPr="00454FFD">
        <w:t>学校开设</w:t>
      </w:r>
      <w:r w:rsidR="00A24AB2" w:rsidRPr="00454FFD">
        <w:rPr>
          <w:rFonts w:hint="eastAsia"/>
        </w:rPr>
        <w:t>汉</w:t>
      </w:r>
      <w:r w:rsidR="000646C5" w:rsidRPr="00454FFD">
        <w:t>语言和</w:t>
      </w:r>
      <w:r w:rsidR="00A24AB2" w:rsidRPr="00454FFD">
        <w:rPr>
          <w:rFonts w:hint="eastAsia"/>
        </w:rPr>
        <w:t>中国</w:t>
      </w:r>
      <w:r w:rsidR="000646C5" w:rsidRPr="00454FFD">
        <w:t>文化课程，</w:t>
      </w:r>
      <w:r w:rsidR="00A24AB2" w:rsidRPr="00454FFD">
        <w:rPr>
          <w:rFonts w:hint="eastAsia"/>
        </w:rPr>
        <w:t>开展有利于增进学生了解中国文化的活动。</w:t>
      </w:r>
    </w:p>
    <w:p w14:paraId="44158A5F" w14:textId="33E11C4A" w:rsidR="000646C5" w:rsidRPr="00454FFD" w:rsidRDefault="00936549" w:rsidP="002B4EAD">
      <w:pPr>
        <w:pStyle w:val="af6"/>
        <w:numPr>
          <w:ilvl w:val="0"/>
          <w:numId w:val="11"/>
        </w:numPr>
        <w:ind w:left="0" w:firstLineChars="0" w:firstLine="640"/>
      </w:pPr>
      <w:r w:rsidRPr="00454FFD">
        <w:rPr>
          <w:rFonts w:hint="eastAsia"/>
        </w:rPr>
        <w:t>学校使用境外教材需按</w:t>
      </w:r>
      <w:r w:rsidR="00E86B0F" w:rsidRPr="00454FFD">
        <w:rPr>
          <w:rFonts w:hint="eastAsia"/>
        </w:rPr>
        <w:t>有关</w:t>
      </w:r>
      <w:r w:rsidRPr="00454FFD">
        <w:rPr>
          <w:rFonts w:hint="eastAsia"/>
        </w:rPr>
        <w:t>规定接受</w:t>
      </w:r>
      <w:r w:rsidR="00995103" w:rsidRPr="00454FFD">
        <w:rPr>
          <w:rFonts w:hint="eastAsia"/>
        </w:rPr>
        <w:t>省</w:t>
      </w:r>
      <w:r w:rsidR="0055488F" w:rsidRPr="00454FFD">
        <w:rPr>
          <w:rFonts w:hint="eastAsia"/>
        </w:rPr>
        <w:t>教育厅的</w:t>
      </w:r>
      <w:r w:rsidRPr="00454FFD">
        <w:rPr>
          <w:rFonts w:hint="eastAsia"/>
        </w:rPr>
        <w:t>审核。</w:t>
      </w:r>
    </w:p>
    <w:p w14:paraId="3D93B3CD" w14:textId="625CCFD9" w:rsidR="009D7A4F" w:rsidRPr="00454FFD" w:rsidRDefault="009D7A4F" w:rsidP="002B4EAD">
      <w:pPr>
        <w:pStyle w:val="af6"/>
        <w:numPr>
          <w:ilvl w:val="0"/>
          <w:numId w:val="11"/>
        </w:numPr>
        <w:ind w:left="0" w:firstLineChars="0" w:firstLine="640"/>
      </w:pPr>
      <w:r w:rsidRPr="00454FFD">
        <w:rPr>
          <w:rFonts w:hint="eastAsia"/>
        </w:rPr>
        <w:t>学校应于每学期开学后一个月内将</w:t>
      </w:r>
      <w:r w:rsidR="00570450" w:rsidRPr="00454FFD">
        <w:rPr>
          <w:rFonts w:hint="eastAsia"/>
        </w:rPr>
        <w:t>行政管理人员、教师、学生名册及</w:t>
      </w:r>
      <w:r w:rsidRPr="00454FFD">
        <w:rPr>
          <w:rFonts w:hint="eastAsia"/>
        </w:rPr>
        <w:t>学校课程安排情况报送设区市教育行政部门备案。各级教育行政部门和学校应采取合理措施保护人员</w:t>
      </w:r>
      <w:r w:rsidRPr="00454FFD">
        <w:t>信息和隐私</w:t>
      </w:r>
      <w:r w:rsidRPr="00454FFD">
        <w:rPr>
          <w:rFonts w:hint="eastAsia"/>
        </w:rPr>
        <w:t>。</w:t>
      </w:r>
    </w:p>
    <w:p w14:paraId="79E92ACB" w14:textId="77777777" w:rsidR="00886C99" w:rsidRPr="00454FFD" w:rsidRDefault="00A24AB2" w:rsidP="00A24AB2">
      <w:pPr>
        <w:pStyle w:val="af6"/>
        <w:numPr>
          <w:ilvl w:val="0"/>
          <w:numId w:val="11"/>
        </w:numPr>
        <w:ind w:left="0" w:firstLineChars="0" w:firstLine="641"/>
      </w:pPr>
      <w:r w:rsidRPr="00454FFD">
        <w:rPr>
          <w:rFonts w:hint="eastAsia"/>
        </w:rPr>
        <w:t>学校收费项目和标准由学校自主制定。学校要规范自身办学和收费行为，建立健全财务管理和会计核算制度，及时向社会公示收费项目和标准，主动接受学生、家长和社会的监督。</w:t>
      </w:r>
      <w:r w:rsidRPr="00454FFD">
        <w:t>学校收取的费用应</w:t>
      </w:r>
      <w:r w:rsidR="005C7B75" w:rsidRPr="00454FFD">
        <w:t>主要用于教育教学活动、改善办学条件和保障教职工待遇。</w:t>
      </w:r>
    </w:p>
    <w:p w14:paraId="3E425745" w14:textId="73B183C6" w:rsidR="005C7B75" w:rsidRPr="00454FFD" w:rsidRDefault="00454FFD" w:rsidP="005D666D">
      <w:pPr>
        <w:pStyle w:val="af6"/>
        <w:numPr>
          <w:ilvl w:val="0"/>
          <w:numId w:val="11"/>
        </w:numPr>
        <w:ind w:left="0" w:firstLineChars="0" w:firstLine="641"/>
      </w:pPr>
      <w:r w:rsidRPr="00454FFD">
        <w:rPr>
          <w:rFonts w:hint="eastAsia"/>
        </w:rPr>
        <w:t>学校应按学期或学年收取学费、住宿费</w:t>
      </w:r>
      <w:r w:rsidR="00886C99" w:rsidRPr="00454FFD">
        <w:rPr>
          <w:rFonts w:hint="eastAsia"/>
        </w:rPr>
        <w:t>。</w:t>
      </w:r>
    </w:p>
    <w:p w14:paraId="3041CC4A" w14:textId="77777777" w:rsidR="00FB0F2F" w:rsidRPr="00454FFD" w:rsidRDefault="006937EB" w:rsidP="0025237B">
      <w:pPr>
        <w:pStyle w:val="af6"/>
        <w:numPr>
          <w:ilvl w:val="0"/>
          <w:numId w:val="11"/>
        </w:numPr>
        <w:ind w:left="0" w:firstLineChars="0" w:firstLine="641"/>
      </w:pPr>
      <w:r w:rsidRPr="00454FFD">
        <w:rPr>
          <w:rFonts w:hint="eastAsia"/>
        </w:rPr>
        <w:t>学校资产的使用和财务管理应当依法接受有关部门的监督。学校应当在每个会计年度结束时制作财务会计报告，委托社会审计机构依法进行审计，向社会公布审计结果。</w:t>
      </w:r>
    </w:p>
    <w:p w14:paraId="2F95DA6D" w14:textId="1524ED5D" w:rsidR="005C7B75" w:rsidRPr="00454FFD" w:rsidRDefault="006937EB" w:rsidP="0025237B">
      <w:pPr>
        <w:pStyle w:val="af6"/>
        <w:numPr>
          <w:ilvl w:val="0"/>
          <w:numId w:val="11"/>
        </w:numPr>
        <w:ind w:left="0" w:firstLineChars="0" w:firstLine="641"/>
      </w:pPr>
      <w:r w:rsidRPr="00454FFD">
        <w:rPr>
          <w:rFonts w:cs="Times New Roman" w:hint="eastAsia"/>
        </w:rPr>
        <w:t>学校存</w:t>
      </w:r>
      <w:r w:rsidR="00AE4EE9" w:rsidRPr="00454FFD">
        <w:rPr>
          <w:rFonts w:cs="Times New Roman" w:hint="eastAsia"/>
        </w:rPr>
        <w:t>续</w:t>
      </w:r>
      <w:r w:rsidRPr="00454FFD">
        <w:rPr>
          <w:rFonts w:cs="Times New Roman" w:hint="eastAsia"/>
        </w:rPr>
        <w:t>期间，所有资产由学校依法享有法人财产权，任何组织和个人不得侵占或者挪用。</w:t>
      </w:r>
    </w:p>
    <w:p w14:paraId="6516089A" w14:textId="24439F71" w:rsidR="00361AB3" w:rsidRPr="00454FFD" w:rsidRDefault="007A79F8" w:rsidP="00E85995">
      <w:pPr>
        <w:pStyle w:val="af6"/>
        <w:numPr>
          <w:ilvl w:val="0"/>
          <w:numId w:val="11"/>
        </w:numPr>
        <w:ind w:left="0" w:firstLineChars="0" w:firstLine="641"/>
      </w:pPr>
      <w:r w:rsidRPr="00454FFD">
        <w:lastRenderedPageBreak/>
        <w:t>学校</w:t>
      </w:r>
      <w:r w:rsidRPr="00454FFD">
        <w:rPr>
          <w:rFonts w:hint="eastAsia"/>
        </w:rPr>
        <w:t>应依法</w:t>
      </w:r>
      <w:r w:rsidR="0025237B" w:rsidRPr="00454FFD">
        <w:rPr>
          <w:rFonts w:hint="eastAsia"/>
        </w:rPr>
        <w:t>做好</w:t>
      </w:r>
      <w:r w:rsidRPr="00454FFD">
        <w:t>食品卫生安全、疾病防控、消防、治安、设施及设备安全、校车安全等管理工作和制度建设。</w:t>
      </w:r>
    </w:p>
    <w:p w14:paraId="3C1CFF64" w14:textId="5928FEDE" w:rsidR="002B4EAD" w:rsidRPr="00454FFD" w:rsidRDefault="00C85821" w:rsidP="005C7B75">
      <w:pPr>
        <w:pStyle w:val="af6"/>
        <w:numPr>
          <w:ilvl w:val="0"/>
          <w:numId w:val="11"/>
        </w:numPr>
        <w:ind w:left="0" w:firstLineChars="0" w:firstLine="641"/>
      </w:pPr>
      <w:r w:rsidRPr="00454FFD">
        <w:rPr>
          <w:rFonts w:hint="eastAsia"/>
        </w:rPr>
        <w:t>学校不得</w:t>
      </w:r>
      <w:r w:rsidR="00AE4EE9" w:rsidRPr="00454FFD">
        <w:rPr>
          <w:rFonts w:hint="eastAsia"/>
        </w:rPr>
        <w:t>在中国境内</w:t>
      </w:r>
      <w:r w:rsidRPr="00454FFD">
        <w:rPr>
          <w:rFonts w:hint="eastAsia"/>
        </w:rPr>
        <w:t>从事工商活动</w:t>
      </w:r>
      <w:r w:rsidR="00AE4EE9" w:rsidRPr="00454FFD">
        <w:rPr>
          <w:rFonts w:hint="eastAsia"/>
        </w:rPr>
        <w:t>及</w:t>
      </w:r>
      <w:r w:rsidRPr="00454FFD">
        <w:rPr>
          <w:rFonts w:hint="eastAsia"/>
        </w:rPr>
        <w:t>其他营利活动</w:t>
      </w:r>
      <w:r w:rsidR="007A79F8" w:rsidRPr="00454FFD">
        <w:rPr>
          <w:rFonts w:hint="eastAsia"/>
        </w:rPr>
        <w:t>。</w:t>
      </w:r>
    </w:p>
    <w:p w14:paraId="208C0FAF" w14:textId="2C92F3DC" w:rsidR="00631346" w:rsidRPr="00454FFD" w:rsidRDefault="00631346" w:rsidP="00631346">
      <w:pPr>
        <w:pStyle w:val="af6"/>
        <w:numPr>
          <w:ilvl w:val="0"/>
          <w:numId w:val="11"/>
        </w:numPr>
        <w:ind w:left="0" w:firstLineChars="0" w:firstLine="641"/>
      </w:pPr>
      <w:r w:rsidRPr="00454FFD">
        <w:rPr>
          <w:rFonts w:hint="eastAsia"/>
        </w:rPr>
        <w:t>学校与境外非政府组织合作开展活动的，应</w:t>
      </w:r>
      <w:r w:rsidR="000D6FBE" w:rsidRPr="00454FFD">
        <w:rPr>
          <w:rFonts w:hint="eastAsia"/>
        </w:rPr>
        <w:t>依</w:t>
      </w:r>
      <w:r w:rsidRPr="00454FFD">
        <w:rPr>
          <w:rFonts w:hint="eastAsia"/>
        </w:rPr>
        <w:t>照《中华人民共和国境外非政府组织境内活动管理法》进行备案。</w:t>
      </w:r>
    </w:p>
    <w:p w14:paraId="66F09C43" w14:textId="77777777" w:rsidR="009D7A4F" w:rsidRPr="00454FFD" w:rsidRDefault="009D7A4F" w:rsidP="009D7A4F">
      <w:pPr>
        <w:pStyle w:val="af6"/>
        <w:ind w:firstLineChars="0" w:firstLine="0"/>
        <w:jc w:val="center"/>
        <w:rPr>
          <w:rFonts w:ascii="黑体" w:eastAsia="黑体" w:hAnsi="黑体"/>
        </w:rPr>
      </w:pPr>
    </w:p>
    <w:p w14:paraId="13055AA4" w14:textId="68387D58" w:rsidR="009D7A4F" w:rsidRPr="00454FFD" w:rsidRDefault="009D7A4F" w:rsidP="009D7A4F">
      <w:pPr>
        <w:pStyle w:val="af6"/>
        <w:ind w:firstLineChars="0" w:firstLine="0"/>
        <w:jc w:val="center"/>
        <w:rPr>
          <w:rFonts w:ascii="黑体" w:eastAsia="黑体" w:hAnsi="黑体"/>
        </w:rPr>
      </w:pPr>
      <w:r w:rsidRPr="00454FFD">
        <w:rPr>
          <w:rFonts w:ascii="黑体" w:eastAsia="黑体" w:hAnsi="黑体" w:hint="eastAsia"/>
        </w:rPr>
        <w:t>第四章 变更与终止</w:t>
      </w:r>
    </w:p>
    <w:p w14:paraId="4F72F7EE" w14:textId="53DE1294" w:rsidR="009D7A4F" w:rsidRPr="00454FFD" w:rsidRDefault="000707B8" w:rsidP="009D7A4F">
      <w:pPr>
        <w:pStyle w:val="a7"/>
        <w:numPr>
          <w:ilvl w:val="0"/>
          <w:numId w:val="11"/>
        </w:numPr>
        <w:ind w:left="0" w:firstLineChars="0" w:firstLine="640"/>
      </w:pPr>
      <w:r w:rsidRPr="00454FFD">
        <w:rPr>
          <w:rFonts w:hint="eastAsia"/>
        </w:rPr>
        <w:t>学校</w:t>
      </w:r>
      <w:r w:rsidR="009D7A4F" w:rsidRPr="00454FFD">
        <w:rPr>
          <w:rFonts w:hint="eastAsia"/>
        </w:rPr>
        <w:t>名称、办学地址、法定代表人、办学层次、注册资金</w:t>
      </w:r>
      <w:r w:rsidR="009C14A7" w:rsidRPr="00454FFD">
        <w:rPr>
          <w:rFonts w:hint="eastAsia"/>
        </w:rPr>
        <w:t>的变更</w:t>
      </w:r>
      <w:r w:rsidR="009D7A4F" w:rsidRPr="00454FFD">
        <w:rPr>
          <w:rFonts w:hint="eastAsia"/>
        </w:rPr>
        <w:t>，由设区市教育行政部门审核，报省教育厅审批并重新核发办学许可证，由</w:t>
      </w:r>
      <w:r w:rsidR="00E47D76" w:rsidRPr="00454FFD">
        <w:rPr>
          <w:rFonts w:hint="eastAsia"/>
        </w:rPr>
        <w:t>省民政厅</w:t>
      </w:r>
      <w:r w:rsidR="009D7A4F" w:rsidRPr="00454FFD">
        <w:rPr>
          <w:rFonts w:hint="eastAsia"/>
        </w:rPr>
        <w:t>办理变更</w:t>
      </w:r>
      <w:r w:rsidR="00E67060" w:rsidRPr="00454FFD">
        <w:rPr>
          <w:rFonts w:hint="eastAsia"/>
        </w:rPr>
        <w:t>登记</w:t>
      </w:r>
      <w:r w:rsidR="009D7A4F" w:rsidRPr="00454FFD">
        <w:rPr>
          <w:rFonts w:hint="eastAsia"/>
        </w:rPr>
        <w:t>手续。学校应提交下列</w:t>
      </w:r>
      <w:r w:rsidR="00BA3395" w:rsidRPr="00454FFD">
        <w:rPr>
          <w:rFonts w:hint="eastAsia"/>
        </w:rPr>
        <w:t>材料</w:t>
      </w:r>
      <w:r w:rsidR="009D7A4F" w:rsidRPr="00454FFD">
        <w:rPr>
          <w:rFonts w:hint="eastAsia"/>
        </w:rPr>
        <w:t>：</w:t>
      </w:r>
    </w:p>
    <w:p w14:paraId="1956FB40" w14:textId="47E81D27" w:rsidR="00BA3395" w:rsidRPr="00454FFD" w:rsidRDefault="00BA3395" w:rsidP="009D7A4F">
      <w:pPr>
        <w:pStyle w:val="12"/>
        <w:numPr>
          <w:ilvl w:val="0"/>
          <w:numId w:val="35"/>
        </w:numPr>
      </w:pPr>
      <w:r w:rsidRPr="00454FFD">
        <w:rPr>
          <w:rFonts w:hint="eastAsia"/>
        </w:rPr>
        <w:t>变更学校名称</w:t>
      </w:r>
    </w:p>
    <w:p w14:paraId="5BA616DA" w14:textId="2BF50202" w:rsidR="00BA3395" w:rsidRPr="00454FFD" w:rsidRDefault="00BA3395" w:rsidP="00BA3395">
      <w:pPr>
        <w:pStyle w:val="12"/>
        <w:numPr>
          <w:ilvl w:val="1"/>
          <w:numId w:val="35"/>
        </w:numPr>
      </w:pPr>
      <w:r w:rsidRPr="00454FFD">
        <w:rPr>
          <w:rFonts w:hint="eastAsia"/>
        </w:rPr>
        <w:t>学校提交</w:t>
      </w:r>
      <w:r w:rsidR="009B6C10" w:rsidRPr="00454FFD">
        <w:rPr>
          <w:rFonts w:hint="eastAsia"/>
        </w:rPr>
        <w:t>的更名</w:t>
      </w:r>
      <w:r w:rsidRPr="00454FFD">
        <w:rPr>
          <w:rFonts w:hint="eastAsia"/>
        </w:rPr>
        <w:t>申请；</w:t>
      </w:r>
    </w:p>
    <w:p w14:paraId="792FD390" w14:textId="2169A0F3" w:rsidR="00BA3395" w:rsidRPr="00454FFD" w:rsidRDefault="00BA3395" w:rsidP="00BA3395">
      <w:pPr>
        <w:pStyle w:val="12"/>
        <w:numPr>
          <w:ilvl w:val="1"/>
          <w:numId w:val="35"/>
        </w:numPr>
      </w:pPr>
      <w:r w:rsidRPr="00454FFD">
        <w:rPr>
          <w:rFonts w:hint="eastAsia"/>
        </w:rPr>
        <w:t>学校理（董）事会同意变更学校名称的会议纪要；</w:t>
      </w:r>
    </w:p>
    <w:p w14:paraId="3F1014BE" w14:textId="731C9CF7" w:rsidR="009C1B94" w:rsidRPr="00454FFD" w:rsidRDefault="00BA3395">
      <w:pPr>
        <w:pStyle w:val="12"/>
        <w:numPr>
          <w:ilvl w:val="1"/>
          <w:numId w:val="35"/>
        </w:numPr>
      </w:pPr>
      <w:r w:rsidRPr="00454FFD">
        <w:rPr>
          <w:rFonts w:hint="eastAsia"/>
        </w:rPr>
        <w:t>本办法第</w:t>
      </w:r>
      <w:r w:rsidR="000707B8" w:rsidRPr="00454FFD">
        <w:rPr>
          <w:rFonts w:hint="eastAsia"/>
        </w:rPr>
        <w:t>八</w:t>
      </w:r>
      <w:r w:rsidRPr="00454FFD">
        <w:rPr>
          <w:rFonts w:hint="eastAsia"/>
        </w:rPr>
        <w:t>条</w:t>
      </w:r>
      <w:r w:rsidR="00454FFD">
        <w:rPr>
          <w:rFonts w:hint="eastAsia"/>
        </w:rPr>
        <w:t>第</w:t>
      </w:r>
      <w:r w:rsidRPr="00454FFD">
        <w:rPr>
          <w:rFonts w:hint="eastAsia"/>
        </w:rPr>
        <w:t>（五）</w:t>
      </w:r>
      <w:r w:rsidR="00454FFD">
        <w:rPr>
          <w:rFonts w:hint="eastAsia"/>
        </w:rPr>
        <w:t>项</w:t>
      </w:r>
      <w:r w:rsidRPr="00454FFD">
        <w:rPr>
          <w:rFonts w:hint="eastAsia"/>
        </w:rPr>
        <w:t>和第十条（五）至（九）项规定所列的材料</w:t>
      </w:r>
      <w:r w:rsidR="009B6C10" w:rsidRPr="00454FFD">
        <w:rPr>
          <w:rFonts w:hint="eastAsia"/>
        </w:rPr>
        <w:t>；</w:t>
      </w:r>
    </w:p>
    <w:p w14:paraId="072FE7FD" w14:textId="46D0B5C1" w:rsidR="00AC103E" w:rsidRPr="00454FFD" w:rsidRDefault="00AC103E">
      <w:pPr>
        <w:pStyle w:val="12"/>
        <w:numPr>
          <w:ilvl w:val="1"/>
          <w:numId w:val="35"/>
        </w:numPr>
      </w:pPr>
      <w:r w:rsidRPr="00454FFD">
        <w:rPr>
          <w:rFonts w:hint="eastAsia"/>
        </w:rPr>
        <w:t>省民政厅印制的《</w:t>
      </w:r>
      <w:r w:rsidR="00454FFD">
        <w:rPr>
          <w:rFonts w:hint="eastAsia"/>
        </w:rPr>
        <w:t>社会组织变更登记表</w:t>
      </w:r>
      <w:r w:rsidRPr="00454FFD">
        <w:rPr>
          <w:rFonts w:hint="eastAsia"/>
        </w:rPr>
        <w:t>》</w:t>
      </w:r>
      <w:r w:rsidR="00454FFD">
        <w:rPr>
          <w:rFonts w:hint="eastAsia"/>
        </w:rPr>
        <w:t>《社会组织章程核准表》</w:t>
      </w:r>
      <w:r w:rsidRPr="00454FFD">
        <w:rPr>
          <w:rFonts w:hint="eastAsia"/>
        </w:rPr>
        <w:t>；</w:t>
      </w:r>
    </w:p>
    <w:p w14:paraId="12537364" w14:textId="3B117302" w:rsidR="000707B8" w:rsidRPr="00454FFD" w:rsidRDefault="000707B8">
      <w:pPr>
        <w:pStyle w:val="12"/>
        <w:numPr>
          <w:ilvl w:val="1"/>
          <w:numId w:val="35"/>
        </w:numPr>
      </w:pPr>
      <w:r w:rsidRPr="00454FFD">
        <w:rPr>
          <w:rFonts w:hint="eastAsia"/>
        </w:rPr>
        <w:t>办学许可证正</w:t>
      </w:r>
      <w:r w:rsidR="00AC103E" w:rsidRPr="00454FFD">
        <w:rPr>
          <w:rFonts w:hint="eastAsia"/>
        </w:rPr>
        <w:t>、</w:t>
      </w:r>
      <w:r w:rsidR="00E47D76" w:rsidRPr="00454FFD">
        <w:rPr>
          <w:rFonts w:hint="eastAsia"/>
        </w:rPr>
        <w:t>副</w:t>
      </w:r>
      <w:r w:rsidRPr="00454FFD">
        <w:rPr>
          <w:rFonts w:hint="eastAsia"/>
        </w:rPr>
        <w:t>本；</w:t>
      </w:r>
    </w:p>
    <w:p w14:paraId="3BED6E76" w14:textId="3FB99EA5" w:rsidR="002C28A2" w:rsidRPr="00454FFD" w:rsidRDefault="00AC103E">
      <w:pPr>
        <w:pStyle w:val="12"/>
        <w:numPr>
          <w:ilvl w:val="1"/>
          <w:numId w:val="35"/>
        </w:numPr>
      </w:pPr>
      <w:r w:rsidRPr="00454FFD">
        <w:rPr>
          <w:rFonts w:hint="eastAsia"/>
        </w:rPr>
        <w:t>法人登记证书正、副本</w:t>
      </w:r>
      <w:r w:rsidR="005F404B" w:rsidRPr="00454FFD">
        <w:rPr>
          <w:rFonts w:hint="eastAsia"/>
        </w:rPr>
        <w:t>；</w:t>
      </w:r>
    </w:p>
    <w:p w14:paraId="06131EF7" w14:textId="4593A96D" w:rsidR="009B6C10" w:rsidRPr="00454FFD" w:rsidRDefault="000707B8" w:rsidP="00CD0B27">
      <w:pPr>
        <w:pStyle w:val="12"/>
        <w:numPr>
          <w:ilvl w:val="1"/>
          <w:numId w:val="35"/>
        </w:numPr>
      </w:pPr>
      <w:r w:rsidRPr="00454FFD">
        <w:rPr>
          <w:rFonts w:hint="eastAsia"/>
        </w:rPr>
        <w:lastRenderedPageBreak/>
        <w:t>其他应当提供的材料</w:t>
      </w:r>
      <w:r w:rsidR="009B6C10" w:rsidRPr="00454FFD">
        <w:rPr>
          <w:rFonts w:hint="eastAsia"/>
        </w:rPr>
        <w:t>。</w:t>
      </w:r>
    </w:p>
    <w:p w14:paraId="25C5E47D" w14:textId="6C673072" w:rsidR="00BA3395" w:rsidRPr="00454FFD" w:rsidRDefault="009B6C10" w:rsidP="009D7A4F">
      <w:pPr>
        <w:pStyle w:val="12"/>
        <w:numPr>
          <w:ilvl w:val="0"/>
          <w:numId w:val="35"/>
        </w:numPr>
      </w:pPr>
      <w:r w:rsidRPr="00454FFD">
        <w:rPr>
          <w:rFonts w:hint="eastAsia"/>
        </w:rPr>
        <w:t>变更办学地址</w:t>
      </w:r>
    </w:p>
    <w:p w14:paraId="4C648C55" w14:textId="56A53B1B" w:rsidR="009B6C10" w:rsidRPr="00454FFD" w:rsidRDefault="009B6C10" w:rsidP="009B6C10">
      <w:pPr>
        <w:pStyle w:val="12"/>
        <w:numPr>
          <w:ilvl w:val="1"/>
          <w:numId w:val="35"/>
        </w:numPr>
      </w:pPr>
      <w:r w:rsidRPr="00454FFD">
        <w:rPr>
          <w:rFonts w:hint="eastAsia"/>
        </w:rPr>
        <w:t>学校提交的办学地址变更申请；</w:t>
      </w:r>
    </w:p>
    <w:p w14:paraId="4868830D" w14:textId="75894F24" w:rsidR="009B6C10" w:rsidRPr="00454FFD" w:rsidRDefault="009B6C10" w:rsidP="009B6C10">
      <w:pPr>
        <w:pStyle w:val="12"/>
        <w:numPr>
          <w:ilvl w:val="1"/>
          <w:numId w:val="35"/>
        </w:numPr>
      </w:pPr>
      <w:r w:rsidRPr="00454FFD">
        <w:rPr>
          <w:rFonts w:hint="eastAsia"/>
        </w:rPr>
        <w:t>学校理（董）事会同意变更办学地址的会议纪要；</w:t>
      </w:r>
    </w:p>
    <w:p w14:paraId="4DBA70A3" w14:textId="5055AE73" w:rsidR="009B6C10" w:rsidRPr="00454FFD" w:rsidRDefault="009B6C10" w:rsidP="009B6C10">
      <w:pPr>
        <w:pStyle w:val="12"/>
        <w:numPr>
          <w:ilvl w:val="1"/>
          <w:numId w:val="35"/>
        </w:numPr>
      </w:pPr>
      <w:r w:rsidRPr="00454FFD">
        <w:rPr>
          <w:rFonts w:hint="eastAsia"/>
        </w:rPr>
        <w:t>新办学场所、场地、设施及其他办学条件的有效</w:t>
      </w:r>
      <w:r w:rsidR="009E243F" w:rsidRPr="00454FFD">
        <w:rPr>
          <w:rFonts w:hint="eastAsia"/>
        </w:rPr>
        <w:t>凭证</w:t>
      </w:r>
      <w:r w:rsidRPr="00454FFD">
        <w:rPr>
          <w:rFonts w:hint="eastAsia"/>
        </w:rPr>
        <w:t>；</w:t>
      </w:r>
    </w:p>
    <w:p w14:paraId="0760285A" w14:textId="0E0D915E" w:rsidR="00AC103E" w:rsidRPr="00454FFD" w:rsidRDefault="00AC103E" w:rsidP="00AC103E">
      <w:pPr>
        <w:pStyle w:val="12"/>
        <w:numPr>
          <w:ilvl w:val="1"/>
          <w:numId w:val="35"/>
        </w:numPr>
      </w:pPr>
      <w:r w:rsidRPr="00454FFD">
        <w:rPr>
          <w:rFonts w:hint="eastAsia"/>
        </w:rPr>
        <w:t>省民政厅印制的《社会组织变更登记表》</w:t>
      </w:r>
      <w:r w:rsidR="00454FFD">
        <w:rPr>
          <w:rFonts w:hint="eastAsia"/>
        </w:rPr>
        <w:t>《社会组织章程核准表》以及修订后的章程</w:t>
      </w:r>
      <w:r w:rsidRPr="00454FFD">
        <w:rPr>
          <w:rFonts w:hint="eastAsia"/>
        </w:rPr>
        <w:t>；</w:t>
      </w:r>
    </w:p>
    <w:p w14:paraId="0D53D55C" w14:textId="52C8885A" w:rsidR="002C28A2" w:rsidRPr="00454FFD" w:rsidRDefault="002C28A2">
      <w:pPr>
        <w:pStyle w:val="12"/>
        <w:numPr>
          <w:ilvl w:val="1"/>
          <w:numId w:val="35"/>
        </w:numPr>
      </w:pPr>
      <w:r w:rsidRPr="00454FFD">
        <w:rPr>
          <w:rFonts w:hint="eastAsia"/>
        </w:rPr>
        <w:t>办学许可证正、副本；</w:t>
      </w:r>
    </w:p>
    <w:p w14:paraId="7223C8DF" w14:textId="4D2E76E0" w:rsidR="00AC103E" w:rsidRPr="00454FFD" w:rsidRDefault="00AC103E">
      <w:pPr>
        <w:pStyle w:val="12"/>
        <w:numPr>
          <w:ilvl w:val="1"/>
          <w:numId w:val="35"/>
        </w:numPr>
      </w:pPr>
      <w:r w:rsidRPr="00454FFD">
        <w:rPr>
          <w:rFonts w:hint="eastAsia"/>
        </w:rPr>
        <w:t>法人登记证书正、副本；</w:t>
      </w:r>
    </w:p>
    <w:p w14:paraId="7279197D" w14:textId="6A221A93" w:rsidR="009B6C10" w:rsidRPr="00454FFD" w:rsidRDefault="002C28A2" w:rsidP="00CD0B27">
      <w:pPr>
        <w:pStyle w:val="12"/>
        <w:numPr>
          <w:ilvl w:val="1"/>
          <w:numId w:val="35"/>
        </w:numPr>
      </w:pPr>
      <w:r w:rsidRPr="00454FFD">
        <w:rPr>
          <w:rFonts w:hint="eastAsia"/>
        </w:rPr>
        <w:t>其他应当提供的材料</w:t>
      </w:r>
      <w:r w:rsidR="009B6C10" w:rsidRPr="00454FFD">
        <w:rPr>
          <w:rFonts w:hint="eastAsia"/>
        </w:rPr>
        <w:t>。</w:t>
      </w:r>
    </w:p>
    <w:p w14:paraId="0319B129" w14:textId="2F5FFE9E" w:rsidR="00BA3395" w:rsidRPr="00454FFD" w:rsidRDefault="009B6C10" w:rsidP="009D7A4F">
      <w:pPr>
        <w:pStyle w:val="12"/>
        <w:numPr>
          <w:ilvl w:val="0"/>
          <w:numId w:val="35"/>
        </w:numPr>
      </w:pPr>
      <w:r w:rsidRPr="00454FFD">
        <w:rPr>
          <w:rFonts w:hint="eastAsia"/>
        </w:rPr>
        <w:t>变更法定代表人</w:t>
      </w:r>
    </w:p>
    <w:p w14:paraId="4F8DC3D5" w14:textId="53624C5F" w:rsidR="009B6C10" w:rsidRPr="00454FFD" w:rsidRDefault="009B6C10" w:rsidP="009B6C10">
      <w:pPr>
        <w:pStyle w:val="12"/>
        <w:numPr>
          <w:ilvl w:val="1"/>
          <w:numId w:val="35"/>
        </w:numPr>
      </w:pPr>
      <w:r w:rsidRPr="00454FFD">
        <w:rPr>
          <w:rFonts w:hint="eastAsia"/>
        </w:rPr>
        <w:t>学校提交的法定代表人变更申请；</w:t>
      </w:r>
    </w:p>
    <w:p w14:paraId="0C9EA177" w14:textId="38F2004D" w:rsidR="009B6C10" w:rsidRPr="00454FFD" w:rsidRDefault="009B6C10" w:rsidP="009B6C10">
      <w:pPr>
        <w:pStyle w:val="12"/>
        <w:numPr>
          <w:ilvl w:val="1"/>
          <w:numId w:val="35"/>
        </w:numPr>
      </w:pPr>
      <w:r w:rsidRPr="00454FFD">
        <w:rPr>
          <w:rFonts w:hint="eastAsia"/>
        </w:rPr>
        <w:t>学校理（董）事会同意变更法定代表人的会议纪要；</w:t>
      </w:r>
    </w:p>
    <w:p w14:paraId="21819A1A" w14:textId="436AC028" w:rsidR="009B6C10" w:rsidRPr="00454FFD" w:rsidRDefault="009B6C10" w:rsidP="009B6C10">
      <w:pPr>
        <w:pStyle w:val="12"/>
        <w:numPr>
          <w:ilvl w:val="1"/>
          <w:numId w:val="35"/>
        </w:numPr>
      </w:pPr>
      <w:r w:rsidRPr="00454FFD">
        <w:rPr>
          <w:rFonts w:hint="eastAsia"/>
        </w:rPr>
        <w:t>原法定代表人的离任审计报告</w:t>
      </w:r>
      <w:r w:rsidR="00AE4EE9" w:rsidRPr="00454FFD">
        <w:rPr>
          <w:rFonts w:hint="eastAsia"/>
        </w:rPr>
        <w:t>，</w:t>
      </w:r>
      <w:r w:rsidRPr="00454FFD">
        <w:rPr>
          <w:rFonts w:hint="eastAsia"/>
        </w:rPr>
        <w:t>新法定代表人</w:t>
      </w:r>
      <w:r w:rsidR="00AE4EE9" w:rsidRPr="00454FFD">
        <w:rPr>
          <w:rFonts w:hint="eastAsia"/>
        </w:rPr>
        <w:t>的</w:t>
      </w:r>
      <w:r w:rsidRPr="00454FFD">
        <w:rPr>
          <w:rFonts w:hint="eastAsia"/>
        </w:rPr>
        <w:t>有效身份</w:t>
      </w:r>
      <w:r w:rsidR="00874018" w:rsidRPr="00454FFD">
        <w:rPr>
          <w:rFonts w:hint="eastAsia"/>
        </w:rPr>
        <w:t>证件复印件</w:t>
      </w:r>
      <w:r w:rsidRPr="00454FFD">
        <w:rPr>
          <w:rFonts w:hint="eastAsia"/>
        </w:rPr>
        <w:t>和简历；</w:t>
      </w:r>
    </w:p>
    <w:p w14:paraId="0B83E8D7" w14:textId="065E704D" w:rsidR="00AC103E" w:rsidRPr="00454FFD" w:rsidRDefault="00AC103E" w:rsidP="00AC103E">
      <w:pPr>
        <w:pStyle w:val="12"/>
        <w:numPr>
          <w:ilvl w:val="1"/>
          <w:numId w:val="35"/>
        </w:numPr>
      </w:pPr>
      <w:r w:rsidRPr="00454FFD">
        <w:rPr>
          <w:rFonts w:hint="eastAsia"/>
        </w:rPr>
        <w:t>省民政厅印制的《社会组织变更登记表》</w:t>
      </w:r>
      <w:r w:rsidR="00454FFD">
        <w:rPr>
          <w:rFonts w:hint="eastAsia"/>
        </w:rPr>
        <w:t>《社会组织法定代表人登记表》及资格证明</w:t>
      </w:r>
      <w:r w:rsidRPr="00454FFD">
        <w:rPr>
          <w:rFonts w:hint="eastAsia"/>
        </w:rPr>
        <w:t>；</w:t>
      </w:r>
    </w:p>
    <w:p w14:paraId="6DF8B3F5" w14:textId="588A1CF2" w:rsidR="002C28A2" w:rsidRPr="00454FFD" w:rsidRDefault="002C28A2">
      <w:pPr>
        <w:pStyle w:val="12"/>
        <w:numPr>
          <w:ilvl w:val="1"/>
          <w:numId w:val="35"/>
        </w:numPr>
      </w:pPr>
      <w:r w:rsidRPr="00454FFD">
        <w:rPr>
          <w:rFonts w:hint="eastAsia"/>
        </w:rPr>
        <w:t>办学许可证正、副本；</w:t>
      </w:r>
    </w:p>
    <w:p w14:paraId="45854C87" w14:textId="0F1B405E" w:rsidR="00AC103E" w:rsidRPr="00454FFD" w:rsidRDefault="00AC103E">
      <w:pPr>
        <w:pStyle w:val="12"/>
        <w:numPr>
          <w:ilvl w:val="1"/>
          <w:numId w:val="35"/>
        </w:numPr>
      </w:pPr>
      <w:r w:rsidRPr="00454FFD">
        <w:rPr>
          <w:rFonts w:hint="eastAsia"/>
        </w:rPr>
        <w:t>法人登记证书正、副本；</w:t>
      </w:r>
    </w:p>
    <w:p w14:paraId="64C6F847" w14:textId="1A30C1B3" w:rsidR="009B6C10" w:rsidRPr="00454FFD" w:rsidRDefault="002C28A2" w:rsidP="009B6C10">
      <w:pPr>
        <w:pStyle w:val="12"/>
        <w:numPr>
          <w:ilvl w:val="1"/>
          <w:numId w:val="35"/>
        </w:numPr>
      </w:pPr>
      <w:r w:rsidRPr="00454FFD">
        <w:rPr>
          <w:rFonts w:hint="eastAsia"/>
        </w:rPr>
        <w:t>其他应当提供的材料</w:t>
      </w:r>
      <w:r w:rsidR="009B6C10" w:rsidRPr="00454FFD">
        <w:rPr>
          <w:rFonts w:hint="eastAsia"/>
        </w:rPr>
        <w:t>。</w:t>
      </w:r>
    </w:p>
    <w:p w14:paraId="10B7B62A" w14:textId="72BA22ED" w:rsidR="009B6C10" w:rsidRPr="00454FFD" w:rsidRDefault="009B6C10" w:rsidP="009D7A4F">
      <w:pPr>
        <w:pStyle w:val="12"/>
        <w:numPr>
          <w:ilvl w:val="0"/>
          <w:numId w:val="35"/>
        </w:numPr>
      </w:pPr>
      <w:r w:rsidRPr="00454FFD">
        <w:rPr>
          <w:rFonts w:hint="eastAsia"/>
        </w:rPr>
        <w:t>变更办学层次</w:t>
      </w:r>
    </w:p>
    <w:p w14:paraId="0A2A4D9E" w14:textId="5EE91ABB" w:rsidR="009B6C10" w:rsidRPr="00454FFD" w:rsidRDefault="009B6C10" w:rsidP="009B6C10">
      <w:pPr>
        <w:pStyle w:val="12"/>
        <w:numPr>
          <w:ilvl w:val="1"/>
          <w:numId w:val="35"/>
        </w:numPr>
      </w:pPr>
      <w:r w:rsidRPr="00454FFD">
        <w:rPr>
          <w:rFonts w:hint="eastAsia"/>
        </w:rPr>
        <w:t>学校提交的办学层次变更申请；</w:t>
      </w:r>
    </w:p>
    <w:p w14:paraId="13F062F2" w14:textId="3493E122" w:rsidR="009B6C10" w:rsidRPr="00454FFD" w:rsidRDefault="009B6C10" w:rsidP="009B6C10">
      <w:pPr>
        <w:pStyle w:val="12"/>
        <w:numPr>
          <w:ilvl w:val="1"/>
          <w:numId w:val="35"/>
        </w:numPr>
      </w:pPr>
      <w:r w:rsidRPr="00454FFD">
        <w:rPr>
          <w:rFonts w:hint="eastAsia"/>
        </w:rPr>
        <w:t>学校理（董）事会同意变更办学层次的会议纪要；</w:t>
      </w:r>
    </w:p>
    <w:p w14:paraId="22C7E583" w14:textId="6FEB8EE4" w:rsidR="009B6C10" w:rsidRPr="00454FFD" w:rsidRDefault="009B6C10" w:rsidP="009B6C10">
      <w:pPr>
        <w:pStyle w:val="12"/>
        <w:numPr>
          <w:ilvl w:val="1"/>
          <w:numId w:val="35"/>
        </w:numPr>
      </w:pPr>
      <w:r w:rsidRPr="00454FFD">
        <w:rPr>
          <w:rFonts w:hint="eastAsia"/>
        </w:rPr>
        <w:lastRenderedPageBreak/>
        <w:t>与新办学层次相关的可行性报告、课程设置、教材选用、师资配备和场所设置等情况；</w:t>
      </w:r>
    </w:p>
    <w:p w14:paraId="120A1EC0" w14:textId="4C53E0D3" w:rsidR="00AC103E" w:rsidRPr="00454FFD" w:rsidRDefault="00AC103E" w:rsidP="00AC103E">
      <w:pPr>
        <w:pStyle w:val="12"/>
        <w:numPr>
          <w:ilvl w:val="1"/>
          <w:numId w:val="35"/>
        </w:numPr>
      </w:pPr>
      <w:r w:rsidRPr="00454FFD">
        <w:rPr>
          <w:rFonts w:hint="eastAsia"/>
        </w:rPr>
        <w:t>省民政厅印制的《社会组织变更登记表》</w:t>
      </w:r>
      <w:r w:rsidR="00454FFD">
        <w:rPr>
          <w:rFonts w:hint="eastAsia"/>
        </w:rPr>
        <w:t>《社会组织章程核准表》以及修订后的章程</w:t>
      </w:r>
      <w:r w:rsidRPr="00454FFD">
        <w:rPr>
          <w:rFonts w:hint="eastAsia"/>
        </w:rPr>
        <w:t>；</w:t>
      </w:r>
    </w:p>
    <w:p w14:paraId="70B89E85" w14:textId="77777777" w:rsidR="002C28A2" w:rsidRPr="00454FFD" w:rsidRDefault="002C28A2">
      <w:pPr>
        <w:pStyle w:val="12"/>
        <w:numPr>
          <w:ilvl w:val="1"/>
          <w:numId w:val="35"/>
        </w:numPr>
      </w:pPr>
      <w:r w:rsidRPr="00454FFD">
        <w:rPr>
          <w:rFonts w:hint="eastAsia"/>
        </w:rPr>
        <w:t>办学许可证正、副本；</w:t>
      </w:r>
    </w:p>
    <w:p w14:paraId="124E923C" w14:textId="77761993" w:rsidR="002C28A2" w:rsidRPr="00454FFD" w:rsidRDefault="00AC103E">
      <w:pPr>
        <w:pStyle w:val="12"/>
        <w:numPr>
          <w:ilvl w:val="1"/>
          <w:numId w:val="35"/>
        </w:numPr>
      </w:pPr>
      <w:r w:rsidRPr="00454FFD">
        <w:rPr>
          <w:rFonts w:hint="eastAsia"/>
        </w:rPr>
        <w:t>法人登记证书正、副本</w:t>
      </w:r>
      <w:r w:rsidR="002C28A2" w:rsidRPr="00454FFD">
        <w:rPr>
          <w:rFonts w:hint="eastAsia"/>
        </w:rPr>
        <w:t>；</w:t>
      </w:r>
    </w:p>
    <w:p w14:paraId="69DAC1C0" w14:textId="7009AF1F" w:rsidR="009B6C10" w:rsidRPr="00454FFD" w:rsidRDefault="002C28A2" w:rsidP="00CD0B27">
      <w:pPr>
        <w:pStyle w:val="12"/>
        <w:numPr>
          <w:ilvl w:val="1"/>
          <w:numId w:val="35"/>
        </w:numPr>
      </w:pPr>
      <w:r w:rsidRPr="00454FFD">
        <w:rPr>
          <w:rFonts w:hint="eastAsia"/>
        </w:rPr>
        <w:t>其他应当提供的材料</w:t>
      </w:r>
      <w:r w:rsidR="009B6C10" w:rsidRPr="00454FFD">
        <w:rPr>
          <w:rFonts w:hint="eastAsia"/>
        </w:rPr>
        <w:t>。</w:t>
      </w:r>
    </w:p>
    <w:p w14:paraId="089E41B4" w14:textId="2E58F8D2" w:rsidR="009D7A4F" w:rsidRPr="00454FFD" w:rsidRDefault="00CC7BFA" w:rsidP="009D7A4F">
      <w:pPr>
        <w:pStyle w:val="12"/>
        <w:numPr>
          <w:ilvl w:val="0"/>
          <w:numId w:val="35"/>
        </w:numPr>
      </w:pPr>
      <w:r w:rsidRPr="00454FFD">
        <w:rPr>
          <w:rFonts w:hint="eastAsia"/>
        </w:rPr>
        <w:t>变更注册资金</w:t>
      </w:r>
    </w:p>
    <w:p w14:paraId="4C758F49" w14:textId="460C8D08" w:rsidR="00CC7BFA" w:rsidRPr="00454FFD" w:rsidRDefault="00CC7BFA" w:rsidP="00CC7BFA">
      <w:pPr>
        <w:pStyle w:val="12"/>
        <w:numPr>
          <w:ilvl w:val="1"/>
          <w:numId w:val="35"/>
        </w:numPr>
      </w:pPr>
      <w:r w:rsidRPr="00454FFD">
        <w:rPr>
          <w:rFonts w:hint="eastAsia"/>
        </w:rPr>
        <w:t>学校提交的注册资金变更申请；</w:t>
      </w:r>
    </w:p>
    <w:p w14:paraId="5506C12E" w14:textId="240004E3" w:rsidR="00CC7BFA" w:rsidRPr="00454FFD" w:rsidRDefault="00CC7BFA" w:rsidP="00CC7BFA">
      <w:pPr>
        <w:pStyle w:val="12"/>
        <w:numPr>
          <w:ilvl w:val="1"/>
          <w:numId w:val="35"/>
        </w:numPr>
      </w:pPr>
      <w:r w:rsidRPr="00454FFD">
        <w:rPr>
          <w:rFonts w:hint="eastAsia"/>
        </w:rPr>
        <w:t>学校理（董）事会同意</w:t>
      </w:r>
      <w:proofErr w:type="gramStart"/>
      <w:r w:rsidRPr="00454FFD">
        <w:rPr>
          <w:rFonts w:hint="eastAsia"/>
        </w:rPr>
        <w:t>变注册</w:t>
      </w:r>
      <w:proofErr w:type="gramEnd"/>
      <w:r w:rsidRPr="00454FFD">
        <w:rPr>
          <w:rFonts w:hint="eastAsia"/>
        </w:rPr>
        <w:t>资金的会议纪要；</w:t>
      </w:r>
    </w:p>
    <w:p w14:paraId="26FEC979" w14:textId="77777777" w:rsidR="002C28A2" w:rsidRPr="00454FFD" w:rsidRDefault="002C28A2">
      <w:pPr>
        <w:pStyle w:val="12"/>
        <w:numPr>
          <w:ilvl w:val="1"/>
          <w:numId w:val="35"/>
        </w:numPr>
      </w:pPr>
      <w:r w:rsidRPr="00454FFD">
        <w:rPr>
          <w:rFonts w:hint="eastAsia"/>
        </w:rPr>
        <w:t>会计师事务所出具的验资报告；</w:t>
      </w:r>
    </w:p>
    <w:p w14:paraId="7F2DDD7F" w14:textId="48E4E29B" w:rsidR="00CC7BFA" w:rsidRPr="00454FFD" w:rsidRDefault="00AC103E" w:rsidP="00CC7BFA">
      <w:pPr>
        <w:pStyle w:val="12"/>
        <w:numPr>
          <w:ilvl w:val="1"/>
          <w:numId w:val="35"/>
        </w:numPr>
      </w:pPr>
      <w:r w:rsidRPr="00454FFD">
        <w:rPr>
          <w:rFonts w:hint="eastAsia"/>
        </w:rPr>
        <w:t>省民政厅印制的《社会组织变更登记表》</w:t>
      </w:r>
      <w:r w:rsidR="00454FFD">
        <w:rPr>
          <w:rFonts w:hint="eastAsia"/>
        </w:rPr>
        <w:t>《社会组织章程核准表》以及修订后的章程</w:t>
      </w:r>
      <w:r w:rsidR="00CC7BFA" w:rsidRPr="00454FFD">
        <w:rPr>
          <w:rFonts w:hint="eastAsia"/>
        </w:rPr>
        <w:t>；</w:t>
      </w:r>
    </w:p>
    <w:p w14:paraId="02EEAEEF" w14:textId="3D570A2B" w:rsidR="00AC103E" w:rsidRPr="00454FFD" w:rsidRDefault="00AC103E" w:rsidP="00AC103E">
      <w:pPr>
        <w:pStyle w:val="12"/>
        <w:numPr>
          <w:ilvl w:val="1"/>
          <w:numId w:val="35"/>
        </w:numPr>
      </w:pPr>
      <w:r w:rsidRPr="00454FFD">
        <w:rPr>
          <w:rFonts w:hint="eastAsia"/>
        </w:rPr>
        <w:t>办学许可证正、副本；</w:t>
      </w:r>
    </w:p>
    <w:p w14:paraId="4F2DE943" w14:textId="37018A2B" w:rsidR="00AC103E" w:rsidRPr="00454FFD" w:rsidRDefault="00AC103E" w:rsidP="00AC103E">
      <w:pPr>
        <w:pStyle w:val="12"/>
        <w:numPr>
          <w:ilvl w:val="1"/>
          <w:numId w:val="35"/>
        </w:numPr>
      </w:pPr>
      <w:r w:rsidRPr="00454FFD">
        <w:rPr>
          <w:rFonts w:hint="eastAsia"/>
        </w:rPr>
        <w:t>法人登记证书正、副本；</w:t>
      </w:r>
    </w:p>
    <w:p w14:paraId="4E1B94C7" w14:textId="264E4DF5" w:rsidR="00CC7BFA" w:rsidRPr="00454FFD" w:rsidRDefault="002C28A2" w:rsidP="00CD0B27">
      <w:pPr>
        <w:pStyle w:val="12"/>
        <w:numPr>
          <w:ilvl w:val="1"/>
          <w:numId w:val="35"/>
        </w:numPr>
        <w:ind w:firstLine="640"/>
      </w:pPr>
      <w:r w:rsidRPr="00454FFD">
        <w:rPr>
          <w:rFonts w:hint="eastAsia"/>
        </w:rPr>
        <w:t>其他应当提供的材料</w:t>
      </w:r>
      <w:r w:rsidR="00CC7BFA" w:rsidRPr="00454FFD">
        <w:rPr>
          <w:rFonts w:hint="eastAsia"/>
        </w:rPr>
        <w:t>。</w:t>
      </w:r>
    </w:p>
    <w:p w14:paraId="4F18C2B7" w14:textId="287B650B" w:rsidR="002C28A2" w:rsidRPr="00454FFD" w:rsidRDefault="002C28A2" w:rsidP="00CD0B27">
      <w:pPr>
        <w:pStyle w:val="a7"/>
        <w:numPr>
          <w:ilvl w:val="0"/>
          <w:numId w:val="11"/>
        </w:numPr>
        <w:ind w:left="0" w:firstLineChars="0" w:firstLine="640"/>
      </w:pPr>
      <w:r w:rsidRPr="00454FFD">
        <w:rPr>
          <w:rFonts w:hint="eastAsia"/>
        </w:rPr>
        <w:t>学校章程</w:t>
      </w:r>
      <w:r w:rsidR="00407A5C" w:rsidRPr="00454FFD">
        <w:rPr>
          <w:rFonts w:hint="eastAsia"/>
        </w:rPr>
        <w:t>的</w:t>
      </w:r>
      <w:r w:rsidR="00454FFD">
        <w:rPr>
          <w:rFonts w:hint="eastAsia"/>
        </w:rPr>
        <w:t>修订</w:t>
      </w:r>
      <w:r w:rsidRPr="00454FFD">
        <w:rPr>
          <w:rFonts w:hint="eastAsia"/>
        </w:rPr>
        <w:t>，由设区市教育行政部门</w:t>
      </w:r>
      <w:r w:rsidR="00406398" w:rsidRPr="00454FFD">
        <w:rPr>
          <w:rFonts w:hint="eastAsia"/>
        </w:rPr>
        <w:t>审核</w:t>
      </w:r>
      <w:r w:rsidRPr="00454FFD">
        <w:rPr>
          <w:rFonts w:hint="eastAsia"/>
        </w:rPr>
        <w:t>，报</w:t>
      </w:r>
      <w:r w:rsidR="009762A4" w:rsidRPr="00454FFD">
        <w:rPr>
          <w:rFonts w:hint="eastAsia"/>
        </w:rPr>
        <w:t>省教育厅备案、</w:t>
      </w:r>
      <w:r w:rsidR="00E47D76" w:rsidRPr="00454FFD">
        <w:rPr>
          <w:rFonts w:hint="eastAsia"/>
        </w:rPr>
        <w:t>省民政厅</w:t>
      </w:r>
      <w:r w:rsidRPr="00454FFD">
        <w:rPr>
          <w:rFonts w:hint="eastAsia"/>
        </w:rPr>
        <w:t>核准。学校应提交下列</w:t>
      </w:r>
      <w:r w:rsidR="00407A5C" w:rsidRPr="00454FFD">
        <w:rPr>
          <w:rFonts w:hint="eastAsia"/>
        </w:rPr>
        <w:t>材料</w:t>
      </w:r>
      <w:r w:rsidRPr="00454FFD">
        <w:rPr>
          <w:rFonts w:hint="eastAsia"/>
        </w:rPr>
        <w:t>：</w:t>
      </w:r>
    </w:p>
    <w:p w14:paraId="03F2B66F" w14:textId="32D16EFB" w:rsidR="002C28A2" w:rsidRPr="00454FFD" w:rsidRDefault="002C28A2" w:rsidP="00406398">
      <w:pPr>
        <w:pStyle w:val="12"/>
        <w:numPr>
          <w:ilvl w:val="0"/>
          <w:numId w:val="58"/>
        </w:numPr>
      </w:pPr>
      <w:r w:rsidRPr="00454FFD">
        <w:rPr>
          <w:rFonts w:hint="eastAsia"/>
        </w:rPr>
        <w:t>学校提交的章程</w:t>
      </w:r>
      <w:r w:rsidR="00841AAB" w:rsidRPr="00454FFD">
        <w:rPr>
          <w:rFonts w:hint="eastAsia"/>
        </w:rPr>
        <w:t>变更</w:t>
      </w:r>
      <w:r w:rsidRPr="00454FFD">
        <w:rPr>
          <w:rFonts w:hint="eastAsia"/>
        </w:rPr>
        <w:t>申请；</w:t>
      </w:r>
    </w:p>
    <w:p w14:paraId="114D6C89" w14:textId="77777777" w:rsidR="002C28A2" w:rsidRPr="00454FFD" w:rsidRDefault="002C28A2" w:rsidP="00406398">
      <w:pPr>
        <w:pStyle w:val="12"/>
        <w:numPr>
          <w:ilvl w:val="0"/>
          <w:numId w:val="58"/>
        </w:numPr>
      </w:pPr>
      <w:r w:rsidRPr="00454FFD">
        <w:rPr>
          <w:rFonts w:ascii="仿宋_GB2312" w:hint="eastAsia"/>
        </w:rPr>
        <w:t>学校理（董）事会同意变更章程的会议纪要；</w:t>
      </w:r>
    </w:p>
    <w:p w14:paraId="62497DB0" w14:textId="1738A0BC" w:rsidR="002C28A2" w:rsidRPr="00454FFD" w:rsidRDefault="00E92F09" w:rsidP="00406398">
      <w:pPr>
        <w:pStyle w:val="12"/>
        <w:numPr>
          <w:ilvl w:val="0"/>
          <w:numId w:val="58"/>
        </w:numPr>
        <w:rPr>
          <w:rFonts w:ascii="仿宋_GB2312"/>
        </w:rPr>
      </w:pPr>
      <w:r w:rsidRPr="00454FFD">
        <w:rPr>
          <w:rFonts w:ascii="仿宋_GB2312" w:hint="eastAsia"/>
        </w:rPr>
        <w:t>修改后的章程、章程修改说明</w:t>
      </w:r>
      <w:r w:rsidR="00407A5C" w:rsidRPr="00454FFD">
        <w:rPr>
          <w:rFonts w:ascii="仿宋_GB2312" w:hint="eastAsia"/>
        </w:rPr>
        <w:t>；</w:t>
      </w:r>
    </w:p>
    <w:p w14:paraId="727B01A5" w14:textId="39C63206" w:rsidR="00407A5C" w:rsidRPr="00454FFD" w:rsidRDefault="00407A5C" w:rsidP="00406398">
      <w:pPr>
        <w:pStyle w:val="12"/>
        <w:numPr>
          <w:ilvl w:val="0"/>
          <w:numId w:val="58"/>
        </w:numPr>
        <w:rPr>
          <w:rFonts w:ascii="仿宋_GB2312"/>
        </w:rPr>
      </w:pPr>
      <w:r w:rsidRPr="00454FFD">
        <w:rPr>
          <w:rFonts w:ascii="仿宋_GB2312" w:hint="eastAsia"/>
        </w:rPr>
        <w:t>省民政厅印制的《</w:t>
      </w:r>
      <w:r w:rsidR="00454FFD">
        <w:rPr>
          <w:rFonts w:hint="eastAsia"/>
        </w:rPr>
        <w:t>社会组织</w:t>
      </w:r>
      <w:r w:rsidRPr="00454FFD">
        <w:rPr>
          <w:rFonts w:ascii="仿宋_GB2312" w:hint="eastAsia"/>
        </w:rPr>
        <w:t>章程核准表》；</w:t>
      </w:r>
    </w:p>
    <w:p w14:paraId="44A96AC1" w14:textId="40F31584" w:rsidR="00407A5C" w:rsidRPr="00454FFD" w:rsidRDefault="00407A5C" w:rsidP="00406398">
      <w:pPr>
        <w:pStyle w:val="12"/>
        <w:numPr>
          <w:ilvl w:val="0"/>
          <w:numId w:val="58"/>
        </w:numPr>
        <w:rPr>
          <w:rFonts w:ascii="仿宋_GB2312"/>
        </w:rPr>
      </w:pPr>
      <w:r w:rsidRPr="00454FFD">
        <w:rPr>
          <w:rFonts w:hint="eastAsia"/>
        </w:rPr>
        <w:t>其他应当提供的材料。</w:t>
      </w:r>
    </w:p>
    <w:p w14:paraId="66540AA1" w14:textId="71359558" w:rsidR="009D7A4F" w:rsidRPr="00454FFD" w:rsidRDefault="009D7A4F" w:rsidP="009D7A4F">
      <w:pPr>
        <w:pStyle w:val="a7"/>
        <w:numPr>
          <w:ilvl w:val="0"/>
          <w:numId w:val="11"/>
        </w:numPr>
        <w:ind w:left="0" w:firstLineChars="0" w:firstLine="640"/>
      </w:pPr>
      <w:r w:rsidRPr="00454FFD">
        <w:rPr>
          <w:rFonts w:hint="eastAsia"/>
        </w:rPr>
        <w:lastRenderedPageBreak/>
        <w:t>学校理（董）事会组成人员</w:t>
      </w:r>
      <w:r w:rsidR="00407A5C" w:rsidRPr="00454FFD">
        <w:rPr>
          <w:rFonts w:hint="eastAsia"/>
        </w:rPr>
        <w:t>和</w:t>
      </w:r>
      <w:r w:rsidRPr="00454FFD">
        <w:rPr>
          <w:rFonts w:hint="eastAsia"/>
        </w:rPr>
        <w:t>校长</w:t>
      </w:r>
      <w:r w:rsidR="00407A5C" w:rsidRPr="00454FFD">
        <w:rPr>
          <w:rFonts w:hint="eastAsia"/>
        </w:rPr>
        <w:t>的变更</w:t>
      </w:r>
      <w:r w:rsidRPr="00454FFD">
        <w:rPr>
          <w:rFonts w:hint="eastAsia"/>
        </w:rPr>
        <w:t>，由设区市教育行政部门审批并公示</w:t>
      </w:r>
      <w:r w:rsidR="000C1A94" w:rsidRPr="00454FFD">
        <w:rPr>
          <w:rFonts w:hint="eastAsia"/>
        </w:rPr>
        <w:t>理（董）事</w:t>
      </w:r>
      <w:r w:rsidR="008408E1" w:rsidRPr="00454FFD">
        <w:rPr>
          <w:rFonts w:hint="eastAsia"/>
        </w:rPr>
        <w:t>长</w:t>
      </w:r>
      <w:r w:rsidR="00454FFD">
        <w:rPr>
          <w:rFonts w:hint="eastAsia"/>
        </w:rPr>
        <w:t>、副</w:t>
      </w:r>
      <w:r w:rsidR="00454FFD" w:rsidRPr="00454FFD">
        <w:rPr>
          <w:rFonts w:hint="eastAsia"/>
        </w:rPr>
        <w:t>理（董）事长</w:t>
      </w:r>
      <w:r w:rsidR="000C1A94" w:rsidRPr="00454FFD">
        <w:rPr>
          <w:rFonts w:hint="eastAsia"/>
        </w:rPr>
        <w:t>和校长</w:t>
      </w:r>
      <w:r w:rsidRPr="00454FFD">
        <w:rPr>
          <w:rFonts w:hint="eastAsia"/>
        </w:rPr>
        <w:t>变更情况，报</w:t>
      </w:r>
      <w:r w:rsidR="002C28A2" w:rsidRPr="00454FFD">
        <w:rPr>
          <w:rFonts w:hint="eastAsia"/>
        </w:rPr>
        <w:t>省教育厅、</w:t>
      </w:r>
      <w:r w:rsidR="00454FFD">
        <w:rPr>
          <w:rFonts w:hint="eastAsia"/>
        </w:rPr>
        <w:t>省</w:t>
      </w:r>
      <w:r w:rsidR="00E47D76" w:rsidRPr="00454FFD">
        <w:rPr>
          <w:rFonts w:hint="eastAsia"/>
        </w:rPr>
        <w:t>民政厅</w:t>
      </w:r>
      <w:r w:rsidRPr="00454FFD">
        <w:rPr>
          <w:rFonts w:hint="eastAsia"/>
        </w:rPr>
        <w:t>备案。学校应提交下列</w:t>
      </w:r>
      <w:r w:rsidR="009E243F" w:rsidRPr="00454FFD">
        <w:rPr>
          <w:rFonts w:hint="eastAsia"/>
        </w:rPr>
        <w:t>材料</w:t>
      </w:r>
      <w:r w:rsidRPr="00454FFD">
        <w:rPr>
          <w:rFonts w:hint="eastAsia"/>
        </w:rPr>
        <w:t>：</w:t>
      </w:r>
    </w:p>
    <w:p w14:paraId="7FD84251" w14:textId="3273FD01" w:rsidR="00963044" w:rsidRPr="00454FFD" w:rsidRDefault="00963044" w:rsidP="000C1A94">
      <w:pPr>
        <w:pStyle w:val="12"/>
        <w:numPr>
          <w:ilvl w:val="0"/>
          <w:numId w:val="57"/>
        </w:numPr>
      </w:pPr>
      <w:r w:rsidRPr="00454FFD">
        <w:rPr>
          <w:rFonts w:hint="eastAsia"/>
        </w:rPr>
        <w:t>学校提交的人员变更申请；</w:t>
      </w:r>
    </w:p>
    <w:p w14:paraId="26752B31" w14:textId="1D6EB4C8" w:rsidR="00963044" w:rsidRPr="00454FFD" w:rsidRDefault="00963044" w:rsidP="000C1A94">
      <w:pPr>
        <w:pStyle w:val="12"/>
        <w:numPr>
          <w:ilvl w:val="0"/>
          <w:numId w:val="57"/>
        </w:numPr>
      </w:pPr>
      <w:r w:rsidRPr="00454FFD">
        <w:rPr>
          <w:rFonts w:ascii="仿宋_GB2312" w:hint="eastAsia"/>
        </w:rPr>
        <w:t>学校理（董）事会同意变更有关人员的会议纪要；</w:t>
      </w:r>
    </w:p>
    <w:p w14:paraId="06AC863C" w14:textId="25DC2360" w:rsidR="00E92F09" w:rsidRPr="00454FFD" w:rsidRDefault="00841AAB" w:rsidP="000C1A94">
      <w:pPr>
        <w:pStyle w:val="12"/>
        <w:numPr>
          <w:ilvl w:val="0"/>
          <w:numId w:val="57"/>
        </w:numPr>
      </w:pPr>
      <w:r w:rsidRPr="00454FFD">
        <w:rPr>
          <w:rFonts w:hint="eastAsia"/>
        </w:rPr>
        <w:t>变更</w:t>
      </w:r>
      <w:r w:rsidR="00E92F09" w:rsidRPr="00454FFD">
        <w:rPr>
          <w:rFonts w:hint="eastAsia"/>
        </w:rPr>
        <w:t>人员的有效身份</w:t>
      </w:r>
      <w:r w:rsidR="00874018" w:rsidRPr="00454FFD">
        <w:rPr>
          <w:rFonts w:hint="eastAsia"/>
        </w:rPr>
        <w:t>证件复印件</w:t>
      </w:r>
      <w:r w:rsidR="00E92F09" w:rsidRPr="00454FFD">
        <w:rPr>
          <w:rFonts w:hint="eastAsia"/>
        </w:rPr>
        <w:t>、居住</w:t>
      </w:r>
      <w:r w:rsidR="00874018" w:rsidRPr="00454FFD">
        <w:rPr>
          <w:rFonts w:hint="eastAsia"/>
        </w:rPr>
        <w:t>地址</w:t>
      </w:r>
      <w:r w:rsidR="00E92F09" w:rsidRPr="00454FFD">
        <w:rPr>
          <w:rFonts w:hint="eastAsia"/>
        </w:rPr>
        <w:t>和简历</w:t>
      </w:r>
      <w:r w:rsidR="00E92F09" w:rsidRPr="00454FFD">
        <w:rPr>
          <w:rFonts w:ascii="仿宋_GB2312" w:cs="Times New Roman" w:hint="eastAsia"/>
          <w:szCs w:val="32"/>
        </w:rPr>
        <w:t>；</w:t>
      </w:r>
    </w:p>
    <w:p w14:paraId="7806C3C0" w14:textId="56A7CB0F" w:rsidR="00963044" w:rsidRPr="00454FFD" w:rsidRDefault="00E47D76" w:rsidP="000C1A94">
      <w:pPr>
        <w:pStyle w:val="12"/>
        <w:numPr>
          <w:ilvl w:val="0"/>
          <w:numId w:val="57"/>
        </w:numPr>
      </w:pPr>
      <w:r w:rsidRPr="00454FFD">
        <w:rPr>
          <w:rFonts w:hint="eastAsia"/>
        </w:rPr>
        <w:t>省民政厅</w:t>
      </w:r>
      <w:r w:rsidR="00963044" w:rsidRPr="00454FFD">
        <w:rPr>
          <w:rFonts w:hint="eastAsia"/>
        </w:rPr>
        <w:t>印制的</w:t>
      </w:r>
      <w:r w:rsidR="00E92F09" w:rsidRPr="00454FFD">
        <w:rPr>
          <w:rFonts w:hint="eastAsia"/>
        </w:rPr>
        <w:t>《</w:t>
      </w:r>
      <w:r w:rsidR="00E7196D" w:rsidRPr="00454FFD">
        <w:rPr>
          <w:rFonts w:hint="eastAsia"/>
        </w:rPr>
        <w:t>社会组织</w:t>
      </w:r>
      <w:r w:rsidR="00AC71C9">
        <w:rPr>
          <w:rFonts w:ascii="仿宋_GB2312" w:hint="eastAsia"/>
        </w:rPr>
        <w:t>负责人</w:t>
      </w:r>
      <w:r w:rsidR="00963044" w:rsidRPr="00454FFD">
        <w:rPr>
          <w:rFonts w:hint="eastAsia"/>
        </w:rPr>
        <w:t>备案表</w:t>
      </w:r>
      <w:r w:rsidR="00E92F09" w:rsidRPr="00454FFD">
        <w:rPr>
          <w:rFonts w:hint="eastAsia"/>
        </w:rPr>
        <w:t>》</w:t>
      </w:r>
      <w:r w:rsidR="00AC71C9">
        <w:rPr>
          <w:rFonts w:hint="eastAsia"/>
        </w:rPr>
        <w:t>（负责人变更填写）或《社会组织理事监事备案表》（理事或监事变更填写）</w:t>
      </w:r>
      <w:r w:rsidR="00407A5C" w:rsidRPr="00454FFD">
        <w:rPr>
          <w:rFonts w:hint="eastAsia"/>
        </w:rPr>
        <w:t>；</w:t>
      </w:r>
    </w:p>
    <w:p w14:paraId="6F8FE8AC" w14:textId="266AD8C2" w:rsidR="00407A5C" w:rsidRPr="00454FFD" w:rsidRDefault="00407A5C" w:rsidP="000C1A94">
      <w:pPr>
        <w:pStyle w:val="12"/>
        <w:numPr>
          <w:ilvl w:val="0"/>
          <w:numId w:val="57"/>
        </w:numPr>
      </w:pPr>
      <w:r w:rsidRPr="00454FFD">
        <w:rPr>
          <w:rFonts w:hint="eastAsia"/>
        </w:rPr>
        <w:t>其他应当提供的材料。</w:t>
      </w:r>
    </w:p>
    <w:p w14:paraId="558BBBFC" w14:textId="77777777" w:rsidR="009D7A4F" w:rsidRPr="00454FFD" w:rsidRDefault="009D7A4F" w:rsidP="00CD0B27">
      <w:pPr>
        <w:pStyle w:val="af6"/>
        <w:numPr>
          <w:ilvl w:val="0"/>
          <w:numId w:val="11"/>
        </w:numPr>
        <w:ind w:left="0" w:firstLineChars="0" w:firstLine="641"/>
      </w:pPr>
      <w:r w:rsidRPr="00454FFD">
        <w:rPr>
          <w:rFonts w:hint="eastAsia"/>
        </w:rPr>
        <w:t>学校有下列情形之一，应当终止：</w:t>
      </w:r>
    </w:p>
    <w:p w14:paraId="6CB7A2C9" w14:textId="77777777" w:rsidR="009D7A4F" w:rsidRPr="00454FFD" w:rsidRDefault="009D7A4F" w:rsidP="009D7A4F">
      <w:pPr>
        <w:pStyle w:val="12"/>
        <w:numPr>
          <w:ilvl w:val="0"/>
          <w:numId w:val="49"/>
        </w:numPr>
      </w:pPr>
      <w:r w:rsidRPr="00454FFD">
        <w:rPr>
          <w:rFonts w:hint="eastAsia"/>
        </w:rPr>
        <w:t>根据学校章程规定要求终止，并经省教育厅批准的；</w:t>
      </w:r>
    </w:p>
    <w:p w14:paraId="5BECFCF8" w14:textId="77777777" w:rsidR="009D7A4F" w:rsidRPr="00454FFD" w:rsidRDefault="009D7A4F" w:rsidP="009D7A4F">
      <w:pPr>
        <w:pStyle w:val="12"/>
        <w:numPr>
          <w:ilvl w:val="0"/>
          <w:numId w:val="49"/>
        </w:numPr>
      </w:pPr>
      <w:r w:rsidRPr="00454FFD">
        <w:rPr>
          <w:rFonts w:hint="eastAsia"/>
        </w:rPr>
        <w:t>被吊销办学许可证的；</w:t>
      </w:r>
    </w:p>
    <w:p w14:paraId="2DB18AFD" w14:textId="4CD8DED5" w:rsidR="009D7A4F" w:rsidRDefault="009D7A4F" w:rsidP="009D7A4F">
      <w:pPr>
        <w:pStyle w:val="12"/>
        <w:numPr>
          <w:ilvl w:val="0"/>
          <w:numId w:val="49"/>
        </w:numPr>
      </w:pPr>
      <w:r w:rsidRPr="00454FFD">
        <w:rPr>
          <w:rFonts w:hint="eastAsia"/>
        </w:rPr>
        <w:t>因资不抵债无法继续办学</w:t>
      </w:r>
      <w:r w:rsidR="001468C6" w:rsidRPr="00454FFD">
        <w:rPr>
          <w:rFonts w:hint="eastAsia"/>
        </w:rPr>
        <w:t>的</w:t>
      </w:r>
      <w:r w:rsidR="00AC71C9">
        <w:rPr>
          <w:rFonts w:hint="eastAsia"/>
        </w:rPr>
        <w:t>。</w:t>
      </w:r>
    </w:p>
    <w:p w14:paraId="0F2DDE09" w14:textId="77777777" w:rsidR="009D7A4F" w:rsidRPr="00454FFD" w:rsidRDefault="009D7A4F" w:rsidP="009D7A4F">
      <w:pPr>
        <w:pStyle w:val="af6"/>
        <w:numPr>
          <w:ilvl w:val="0"/>
          <w:numId w:val="11"/>
        </w:numPr>
        <w:ind w:left="0" w:firstLineChars="0" w:firstLine="641"/>
      </w:pPr>
      <w:r w:rsidRPr="00454FFD">
        <w:rPr>
          <w:rFonts w:hint="eastAsia"/>
        </w:rPr>
        <w:t>学校终止时，应当妥善安置在校学生，按照中国有关法律法规进行财务清算。学校自己要求终止的，由学校组织清算；被吊销办学许可证的，由省教育厅组织清算；因资不抵债无法继续办学而被终止的，由人民法院组织清算。对学校财产按照下列顺序清偿：</w:t>
      </w:r>
    </w:p>
    <w:p w14:paraId="6DABB5BD" w14:textId="77777777" w:rsidR="009D7A4F" w:rsidRPr="00454FFD" w:rsidRDefault="009D7A4F" w:rsidP="009D7A4F">
      <w:pPr>
        <w:pStyle w:val="12"/>
        <w:numPr>
          <w:ilvl w:val="0"/>
          <w:numId w:val="41"/>
        </w:numPr>
      </w:pPr>
      <w:r w:rsidRPr="00454FFD">
        <w:rPr>
          <w:rFonts w:hint="eastAsia"/>
        </w:rPr>
        <w:t>应退受教育者学费、杂费和其他费用；</w:t>
      </w:r>
    </w:p>
    <w:p w14:paraId="6F6815E2" w14:textId="77777777" w:rsidR="009D7A4F" w:rsidRPr="00454FFD" w:rsidRDefault="009D7A4F" w:rsidP="009D7A4F">
      <w:pPr>
        <w:pStyle w:val="12"/>
        <w:numPr>
          <w:ilvl w:val="0"/>
          <w:numId w:val="41"/>
        </w:numPr>
      </w:pPr>
      <w:r w:rsidRPr="00454FFD">
        <w:rPr>
          <w:rFonts w:hint="eastAsia"/>
        </w:rPr>
        <w:t>应发教职工的工资及应缴纳的社会保险费用；</w:t>
      </w:r>
    </w:p>
    <w:p w14:paraId="071C7378" w14:textId="5A3C4BB7" w:rsidR="009D7A4F" w:rsidRDefault="009D7A4F" w:rsidP="009D7A4F">
      <w:pPr>
        <w:pStyle w:val="12"/>
        <w:numPr>
          <w:ilvl w:val="0"/>
          <w:numId w:val="41"/>
        </w:numPr>
      </w:pPr>
      <w:r w:rsidRPr="00454FFD">
        <w:rPr>
          <w:rFonts w:hint="eastAsia"/>
        </w:rPr>
        <w:t>偿还其他债务</w:t>
      </w:r>
      <w:r w:rsidR="00AC71C9">
        <w:rPr>
          <w:rFonts w:hint="eastAsia"/>
        </w:rPr>
        <w:t>；</w:t>
      </w:r>
    </w:p>
    <w:p w14:paraId="56318518" w14:textId="1DF5645E" w:rsidR="00AC71C9" w:rsidRPr="00454FFD" w:rsidRDefault="00AC71C9" w:rsidP="00AC71C9">
      <w:pPr>
        <w:pStyle w:val="12"/>
        <w:numPr>
          <w:ilvl w:val="0"/>
          <w:numId w:val="41"/>
        </w:numPr>
      </w:pPr>
      <w:r>
        <w:rPr>
          <w:rFonts w:hint="eastAsia"/>
        </w:rPr>
        <w:lastRenderedPageBreak/>
        <w:t>清算结束后的剩余资产，捐赠给与本单位性质、宗旨相同、相似的教育机构。</w:t>
      </w:r>
    </w:p>
    <w:p w14:paraId="69867984" w14:textId="075DE522" w:rsidR="009D7A4F" w:rsidRPr="00454FFD" w:rsidRDefault="009D7A4F" w:rsidP="009D7A4F">
      <w:pPr>
        <w:pStyle w:val="af6"/>
        <w:numPr>
          <w:ilvl w:val="0"/>
          <w:numId w:val="11"/>
        </w:numPr>
        <w:ind w:left="0" w:firstLineChars="0" w:firstLine="641"/>
      </w:pPr>
      <w:r w:rsidRPr="00454FFD">
        <w:rPr>
          <w:rFonts w:hint="eastAsia"/>
        </w:rPr>
        <w:t>学校终止的，由省教育厅收回办学许可证，</w:t>
      </w:r>
      <w:r w:rsidR="00E47D76" w:rsidRPr="00454FFD">
        <w:rPr>
          <w:rFonts w:hint="eastAsia"/>
        </w:rPr>
        <w:t>省民政厅</w:t>
      </w:r>
      <w:r w:rsidR="00E67060" w:rsidRPr="00454FFD">
        <w:rPr>
          <w:rFonts w:hint="eastAsia"/>
        </w:rPr>
        <w:t>依法办理注销登记，</w:t>
      </w:r>
      <w:r w:rsidRPr="00454FFD">
        <w:rPr>
          <w:rFonts w:hint="eastAsia"/>
        </w:rPr>
        <w:t>并予以公告。</w:t>
      </w:r>
    </w:p>
    <w:p w14:paraId="1B9F52ED" w14:textId="77777777" w:rsidR="005B237C" w:rsidRPr="00454FFD" w:rsidRDefault="005B237C" w:rsidP="005B237C">
      <w:pPr>
        <w:pStyle w:val="af6"/>
        <w:ind w:firstLine="640"/>
        <w:jc w:val="center"/>
        <w:rPr>
          <w:rFonts w:ascii="黑体" w:eastAsia="黑体" w:hAnsi="黑体"/>
        </w:rPr>
      </w:pPr>
    </w:p>
    <w:p w14:paraId="7A33ED2C" w14:textId="1EA56956" w:rsidR="005B237C" w:rsidRPr="00454FFD" w:rsidRDefault="005B237C" w:rsidP="00DA0400">
      <w:pPr>
        <w:pStyle w:val="af6"/>
        <w:ind w:firstLineChars="0" w:firstLine="0"/>
        <w:jc w:val="center"/>
        <w:rPr>
          <w:rFonts w:ascii="黑体" w:eastAsia="黑体" w:hAnsi="黑体"/>
        </w:rPr>
      </w:pPr>
      <w:r w:rsidRPr="00454FFD">
        <w:rPr>
          <w:rFonts w:ascii="黑体" w:eastAsia="黑体" w:hAnsi="黑体" w:hint="eastAsia"/>
        </w:rPr>
        <w:t>第</w:t>
      </w:r>
      <w:r w:rsidR="009D7A4F" w:rsidRPr="00454FFD">
        <w:rPr>
          <w:rFonts w:ascii="黑体" w:eastAsia="黑体" w:hAnsi="黑体" w:hint="eastAsia"/>
        </w:rPr>
        <w:t>五</w:t>
      </w:r>
      <w:r w:rsidRPr="00454FFD">
        <w:rPr>
          <w:rFonts w:ascii="黑体" w:eastAsia="黑体" w:hAnsi="黑体" w:hint="eastAsia"/>
        </w:rPr>
        <w:t>章 监督与管理</w:t>
      </w:r>
    </w:p>
    <w:p w14:paraId="3EAF5BAE" w14:textId="5CAA3A74" w:rsidR="001F1320" w:rsidRPr="00454FFD" w:rsidRDefault="009D7A4F" w:rsidP="00DC1723">
      <w:pPr>
        <w:pStyle w:val="af6"/>
        <w:numPr>
          <w:ilvl w:val="0"/>
          <w:numId w:val="11"/>
        </w:numPr>
        <w:ind w:left="0" w:firstLineChars="0" w:firstLine="640"/>
      </w:pPr>
      <w:r w:rsidRPr="00454FFD">
        <w:rPr>
          <w:rFonts w:hint="eastAsia"/>
        </w:rPr>
        <w:t>省教育厅对学校</w:t>
      </w:r>
      <w:r w:rsidR="00631346" w:rsidRPr="00454FFD">
        <w:rPr>
          <w:rFonts w:hint="eastAsia"/>
        </w:rPr>
        <w:t>实行</w:t>
      </w:r>
      <w:r w:rsidRPr="00454FFD">
        <w:rPr>
          <w:rFonts w:hint="eastAsia"/>
        </w:rPr>
        <w:t>年度</w:t>
      </w:r>
      <w:r w:rsidR="00631346" w:rsidRPr="00454FFD">
        <w:rPr>
          <w:rFonts w:hint="eastAsia"/>
        </w:rPr>
        <w:t>检查</w:t>
      </w:r>
      <w:r w:rsidRPr="00454FFD">
        <w:rPr>
          <w:rFonts w:hint="eastAsia"/>
        </w:rPr>
        <w:t>。学校应</w:t>
      </w:r>
      <w:r w:rsidRPr="00454FFD">
        <w:t>于每年</w:t>
      </w:r>
      <w:r w:rsidRPr="00454FFD">
        <w:t>3</w:t>
      </w:r>
      <w:r w:rsidRPr="00454FFD">
        <w:t>月</w:t>
      </w:r>
      <w:r w:rsidRPr="00454FFD">
        <w:t>31</w:t>
      </w:r>
      <w:r w:rsidRPr="00454FFD">
        <w:t>日前报送年检材料，经</w:t>
      </w:r>
      <w:r w:rsidRPr="00454FFD">
        <w:rPr>
          <w:rFonts w:hint="eastAsia"/>
        </w:rPr>
        <w:t>设区市教育行政部门审核</w:t>
      </w:r>
      <w:r w:rsidRPr="00454FFD">
        <w:t>后</w:t>
      </w:r>
      <w:r w:rsidRPr="00454FFD">
        <w:rPr>
          <w:rFonts w:hint="eastAsia"/>
        </w:rPr>
        <w:t>报省教育厅。年检结论分为</w:t>
      </w:r>
      <w:r w:rsidRPr="00454FFD">
        <w:t>“</w:t>
      </w:r>
      <w:r w:rsidRPr="00454FFD">
        <w:t>合格</w:t>
      </w:r>
      <w:r w:rsidRPr="00454FFD">
        <w:t>”</w:t>
      </w:r>
      <w:r w:rsidRPr="00454FFD">
        <w:t>、</w:t>
      </w:r>
      <w:r w:rsidRPr="00454FFD">
        <w:t>“</w:t>
      </w:r>
      <w:r w:rsidRPr="00454FFD">
        <w:t>基本合格</w:t>
      </w:r>
      <w:r w:rsidRPr="00454FFD">
        <w:t>”</w:t>
      </w:r>
      <w:r w:rsidRPr="00454FFD">
        <w:t>和</w:t>
      </w:r>
      <w:r w:rsidRPr="00454FFD">
        <w:t>“</w:t>
      </w:r>
      <w:r w:rsidRPr="00454FFD">
        <w:t>不合格</w:t>
      </w:r>
      <w:r w:rsidRPr="00454FFD">
        <w:t>”</w:t>
      </w:r>
      <w:r w:rsidRPr="00454FFD">
        <w:rPr>
          <w:rFonts w:hint="eastAsia"/>
        </w:rPr>
        <w:t>，由省教育厅在“办学许可证”副本上加盖年度检查结论戳记。</w:t>
      </w:r>
    </w:p>
    <w:p w14:paraId="72F0EDAB" w14:textId="472EEB0F" w:rsidR="005B237C" w:rsidRPr="00454FFD" w:rsidRDefault="00E92F09" w:rsidP="005B237C">
      <w:pPr>
        <w:pStyle w:val="af6"/>
        <w:numPr>
          <w:ilvl w:val="0"/>
          <w:numId w:val="11"/>
        </w:numPr>
        <w:ind w:left="0" w:firstLineChars="0" w:firstLine="640"/>
      </w:pPr>
      <w:r w:rsidRPr="00454FFD">
        <w:rPr>
          <w:rFonts w:hint="eastAsia"/>
        </w:rPr>
        <w:t>省民政厅按照中国社会服务机构管理有关要求，依法对学校开展年度检查</w:t>
      </w:r>
      <w:r w:rsidRPr="00454FFD">
        <w:t>、等级评估、抽查</w:t>
      </w:r>
      <w:r w:rsidR="00724951">
        <w:rPr>
          <w:rFonts w:hint="eastAsia"/>
        </w:rPr>
        <w:t>审计</w:t>
      </w:r>
      <w:r w:rsidRPr="00454FFD">
        <w:t>、</w:t>
      </w:r>
      <w:r w:rsidR="00724951">
        <w:rPr>
          <w:rFonts w:hint="eastAsia"/>
        </w:rPr>
        <w:t>信用信息管理</w:t>
      </w:r>
      <w:r w:rsidRPr="00454FFD">
        <w:t>等</w:t>
      </w:r>
      <w:r w:rsidRPr="00454FFD">
        <w:rPr>
          <w:rFonts w:hint="eastAsia"/>
        </w:rPr>
        <w:t>工作</w:t>
      </w:r>
      <w:r w:rsidR="005B237C" w:rsidRPr="00454FFD">
        <w:rPr>
          <w:rFonts w:hint="eastAsia"/>
        </w:rPr>
        <w:t>。</w:t>
      </w:r>
    </w:p>
    <w:p w14:paraId="535A5B67" w14:textId="5E76A7FA" w:rsidR="00A35620" w:rsidRPr="00454FFD" w:rsidRDefault="00A35620" w:rsidP="00A35620">
      <w:pPr>
        <w:pStyle w:val="af6"/>
        <w:numPr>
          <w:ilvl w:val="0"/>
          <w:numId w:val="11"/>
        </w:numPr>
        <w:ind w:left="0" w:firstLineChars="0" w:firstLine="640"/>
      </w:pPr>
      <w:bookmarkStart w:id="4" w:name="header-n17"/>
      <w:r w:rsidRPr="00454FFD">
        <w:rPr>
          <w:rFonts w:hint="eastAsia"/>
        </w:rPr>
        <w:t>违反本办法，有下列情形之一的，</w:t>
      </w:r>
      <w:r w:rsidR="00FD3F20" w:rsidRPr="00454FFD">
        <w:rPr>
          <w:rFonts w:hint="eastAsia"/>
        </w:rPr>
        <w:t>由</w:t>
      </w:r>
      <w:r w:rsidRPr="00454FFD">
        <w:rPr>
          <w:rFonts w:hint="eastAsia"/>
        </w:rPr>
        <w:t>设区市教育行政部门责令限期整</w:t>
      </w:r>
      <w:r w:rsidR="004B488B" w:rsidRPr="00454FFD">
        <w:rPr>
          <w:rFonts w:hint="eastAsia"/>
        </w:rPr>
        <w:t>改，情节严重的由</w:t>
      </w:r>
      <w:r w:rsidR="00FD3F20" w:rsidRPr="00454FFD">
        <w:rPr>
          <w:rFonts w:hint="eastAsia"/>
        </w:rPr>
        <w:t>省教育厅</w:t>
      </w:r>
      <w:r w:rsidR="004B488B" w:rsidRPr="00454FFD">
        <w:rPr>
          <w:rFonts w:hint="eastAsia"/>
        </w:rPr>
        <w:t>责令</w:t>
      </w:r>
      <w:r w:rsidRPr="00454FFD">
        <w:rPr>
          <w:rFonts w:hint="eastAsia"/>
        </w:rPr>
        <w:t>停办</w:t>
      </w:r>
      <w:r w:rsidR="00FD3F20" w:rsidRPr="00454FFD">
        <w:rPr>
          <w:rFonts w:hint="eastAsia"/>
        </w:rPr>
        <w:t>：</w:t>
      </w:r>
    </w:p>
    <w:p w14:paraId="36B4E6B9" w14:textId="3A0CDE60" w:rsidR="00A35620" w:rsidRPr="00454FFD" w:rsidRDefault="00A35620" w:rsidP="004630A0">
      <w:pPr>
        <w:pStyle w:val="12"/>
        <w:numPr>
          <w:ilvl w:val="0"/>
          <w:numId w:val="46"/>
        </w:numPr>
      </w:pPr>
      <w:r w:rsidRPr="00454FFD">
        <w:rPr>
          <w:rFonts w:hint="eastAsia"/>
        </w:rPr>
        <w:t>招收</w:t>
      </w:r>
      <w:r w:rsidR="00C126D3" w:rsidRPr="00454FFD">
        <w:t>境内</w:t>
      </w:r>
      <w:r w:rsidR="00C126D3" w:rsidRPr="00454FFD">
        <w:rPr>
          <w:rFonts w:hint="eastAsia"/>
        </w:rPr>
        <w:t>定居</w:t>
      </w:r>
      <w:r w:rsidR="00C126D3" w:rsidRPr="00454FFD">
        <w:t>中国公民子女</w:t>
      </w:r>
      <w:r w:rsidR="00C126D3" w:rsidRPr="00454FFD">
        <w:rPr>
          <w:rFonts w:hint="eastAsia"/>
        </w:rPr>
        <w:t>的</w:t>
      </w:r>
      <w:r w:rsidRPr="00454FFD">
        <w:rPr>
          <w:rFonts w:hint="eastAsia"/>
        </w:rPr>
        <w:t>；</w:t>
      </w:r>
    </w:p>
    <w:p w14:paraId="1877D1ED" w14:textId="56C0A9DE" w:rsidR="00A35620" w:rsidRPr="00454FFD" w:rsidRDefault="00A35620" w:rsidP="004630A0">
      <w:pPr>
        <w:pStyle w:val="12"/>
        <w:numPr>
          <w:ilvl w:val="0"/>
          <w:numId w:val="46"/>
        </w:numPr>
      </w:pPr>
      <w:r w:rsidRPr="00454FFD">
        <w:rPr>
          <w:rFonts w:hint="eastAsia"/>
        </w:rPr>
        <w:t>办学资源（包括资金、生源和师资）严重不足，无法正常运行的；</w:t>
      </w:r>
    </w:p>
    <w:p w14:paraId="3E33CCF2" w14:textId="1EC6372F" w:rsidR="00A35620" w:rsidRPr="00454FFD" w:rsidRDefault="00A35620" w:rsidP="004630A0">
      <w:pPr>
        <w:pStyle w:val="12"/>
        <w:numPr>
          <w:ilvl w:val="0"/>
          <w:numId w:val="46"/>
        </w:numPr>
      </w:pPr>
      <w:r w:rsidRPr="00454FFD">
        <w:rPr>
          <w:rFonts w:hint="eastAsia"/>
        </w:rPr>
        <w:t>从事工商业活动及其</w:t>
      </w:r>
      <w:r w:rsidR="00A10C67" w:rsidRPr="00454FFD">
        <w:rPr>
          <w:rFonts w:hint="eastAsia"/>
        </w:rPr>
        <w:t>他</w:t>
      </w:r>
      <w:r w:rsidRPr="00454FFD">
        <w:rPr>
          <w:rFonts w:hint="eastAsia"/>
        </w:rPr>
        <w:t>营利活动的；</w:t>
      </w:r>
    </w:p>
    <w:p w14:paraId="294C76AB" w14:textId="62D726DC" w:rsidR="00A35620" w:rsidRPr="00454FFD" w:rsidRDefault="00A35620" w:rsidP="004630A0">
      <w:pPr>
        <w:pStyle w:val="12"/>
        <w:numPr>
          <w:ilvl w:val="0"/>
          <w:numId w:val="46"/>
        </w:numPr>
      </w:pPr>
      <w:r w:rsidRPr="00454FFD">
        <w:rPr>
          <w:rFonts w:hint="eastAsia"/>
        </w:rPr>
        <w:t>从事违反中国法律、法规活动的。</w:t>
      </w:r>
    </w:p>
    <w:bookmarkEnd w:id="0"/>
    <w:bookmarkEnd w:id="4"/>
    <w:p w14:paraId="14413E66" w14:textId="77777777" w:rsidR="005B6C1A" w:rsidRPr="00454FFD" w:rsidRDefault="005B6C1A" w:rsidP="005B6C1A">
      <w:pPr>
        <w:pStyle w:val="af6"/>
        <w:ind w:firstLineChars="0" w:firstLine="0"/>
      </w:pPr>
    </w:p>
    <w:p w14:paraId="41C30FE2" w14:textId="366023B4" w:rsidR="0079275B" w:rsidRPr="00454FFD" w:rsidRDefault="0079275B" w:rsidP="007955B2">
      <w:pPr>
        <w:pStyle w:val="af6"/>
        <w:ind w:firstLineChars="0" w:firstLine="0"/>
        <w:jc w:val="center"/>
        <w:rPr>
          <w:rFonts w:ascii="黑体" w:eastAsia="黑体" w:hAnsi="黑体"/>
        </w:rPr>
      </w:pPr>
      <w:r w:rsidRPr="00454FFD">
        <w:rPr>
          <w:rFonts w:ascii="黑体" w:eastAsia="黑体" w:hAnsi="黑体" w:hint="eastAsia"/>
        </w:rPr>
        <w:t>第</w:t>
      </w:r>
      <w:r w:rsidR="0046008D" w:rsidRPr="00454FFD">
        <w:rPr>
          <w:rFonts w:ascii="黑体" w:eastAsia="黑体" w:hAnsi="黑体" w:hint="eastAsia"/>
        </w:rPr>
        <w:t>六</w:t>
      </w:r>
      <w:r w:rsidRPr="00454FFD">
        <w:rPr>
          <w:rFonts w:ascii="黑体" w:eastAsia="黑体" w:hAnsi="黑体" w:hint="eastAsia"/>
        </w:rPr>
        <w:t>章 附则</w:t>
      </w:r>
    </w:p>
    <w:p w14:paraId="4B3EC080" w14:textId="7FFF9DEB" w:rsidR="00724951" w:rsidRDefault="00724951" w:rsidP="0079275B">
      <w:pPr>
        <w:pStyle w:val="af6"/>
        <w:numPr>
          <w:ilvl w:val="0"/>
          <w:numId w:val="11"/>
        </w:numPr>
        <w:ind w:left="0" w:firstLineChars="0" w:firstLine="641"/>
      </w:pPr>
      <w:r>
        <w:rPr>
          <w:rFonts w:hint="eastAsia"/>
        </w:rPr>
        <w:t>本办法发布前已经批准成立的学校，应逐步</w:t>
      </w:r>
      <w:r>
        <w:rPr>
          <w:rFonts w:hint="eastAsia"/>
        </w:rPr>
        <w:lastRenderedPageBreak/>
        <w:t>达到本办法规定的要求，同时由原登记部门负责年度检查等日常监督管理工作。</w:t>
      </w:r>
    </w:p>
    <w:p w14:paraId="1C53A65D" w14:textId="083DF077" w:rsidR="001468C6" w:rsidRPr="00454FFD" w:rsidRDefault="0079275B" w:rsidP="0079275B">
      <w:pPr>
        <w:pStyle w:val="af6"/>
        <w:numPr>
          <w:ilvl w:val="0"/>
          <w:numId w:val="11"/>
        </w:numPr>
        <w:ind w:left="0" w:firstLineChars="0" w:firstLine="641"/>
      </w:pPr>
      <w:r w:rsidRPr="00454FFD">
        <w:t>本办法由</w:t>
      </w:r>
      <w:r w:rsidRPr="00454FFD">
        <w:rPr>
          <w:rFonts w:hint="eastAsia"/>
        </w:rPr>
        <w:t>省</w:t>
      </w:r>
      <w:r w:rsidRPr="00454FFD">
        <w:t>教育厅</w:t>
      </w:r>
      <w:r w:rsidR="005B7382" w:rsidRPr="00454FFD">
        <w:rPr>
          <w:rFonts w:hint="eastAsia"/>
        </w:rPr>
        <w:t>、</w:t>
      </w:r>
      <w:r w:rsidR="00724951">
        <w:rPr>
          <w:rFonts w:hint="eastAsia"/>
        </w:rPr>
        <w:t>省</w:t>
      </w:r>
      <w:r w:rsidR="005B7382" w:rsidRPr="00454FFD">
        <w:rPr>
          <w:rFonts w:hint="eastAsia"/>
        </w:rPr>
        <w:t>民政厅</w:t>
      </w:r>
      <w:r w:rsidRPr="00454FFD">
        <w:t>负责解释</w:t>
      </w:r>
      <w:r w:rsidR="001468C6" w:rsidRPr="00454FFD">
        <w:rPr>
          <w:rFonts w:hint="eastAsia"/>
        </w:rPr>
        <w:t>。</w:t>
      </w:r>
    </w:p>
    <w:p w14:paraId="3D9347FC" w14:textId="4AA6F29C" w:rsidR="0079275B" w:rsidRPr="00454FFD" w:rsidRDefault="0079275B" w:rsidP="0079275B">
      <w:pPr>
        <w:pStyle w:val="af6"/>
        <w:numPr>
          <w:ilvl w:val="0"/>
          <w:numId w:val="11"/>
        </w:numPr>
        <w:ind w:left="0" w:firstLineChars="0" w:firstLine="641"/>
      </w:pPr>
      <w:r w:rsidRPr="00454FFD">
        <w:t>本办法自</w:t>
      </w:r>
      <w:r w:rsidR="001468C6" w:rsidRPr="00454FFD">
        <w:t>2020</w:t>
      </w:r>
      <w:r w:rsidR="005171A6" w:rsidRPr="00454FFD">
        <w:rPr>
          <w:rFonts w:hint="eastAsia"/>
        </w:rPr>
        <w:t>年</w:t>
      </w:r>
      <w:r w:rsidR="00724951">
        <w:t>7</w:t>
      </w:r>
      <w:r w:rsidR="005171A6" w:rsidRPr="00454FFD">
        <w:rPr>
          <w:rFonts w:hint="eastAsia"/>
        </w:rPr>
        <w:t>月</w:t>
      </w:r>
      <w:r w:rsidR="00724951">
        <w:t>1</w:t>
      </w:r>
      <w:r w:rsidR="005171A6" w:rsidRPr="00454FFD">
        <w:rPr>
          <w:rFonts w:hint="eastAsia"/>
        </w:rPr>
        <w:t>日</w:t>
      </w:r>
      <w:r w:rsidRPr="00454FFD">
        <w:t>起实施</w:t>
      </w:r>
      <w:r w:rsidRPr="00454FFD">
        <w:rPr>
          <w:rFonts w:hint="eastAsia"/>
        </w:rPr>
        <w:t>。</w:t>
      </w:r>
    </w:p>
    <w:p w14:paraId="170725D2" w14:textId="437965DA" w:rsidR="00DC1723" w:rsidRPr="00454FFD" w:rsidRDefault="00DC1723">
      <w:pPr>
        <w:widowControl/>
        <w:spacing w:line="240" w:lineRule="auto"/>
        <w:ind w:firstLineChars="0" w:firstLine="0"/>
        <w:jc w:val="left"/>
      </w:pPr>
    </w:p>
    <w:sectPr w:rsidR="00DC1723" w:rsidRPr="00454FFD" w:rsidSect="003B2AEA">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pgNumType w:fmt="numberInDash"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14BEA" w14:textId="77777777" w:rsidR="001F33EC" w:rsidRDefault="001F33EC" w:rsidP="001F088F">
      <w:pPr>
        <w:spacing w:line="240" w:lineRule="auto"/>
        <w:ind w:firstLine="640"/>
      </w:pPr>
      <w:r>
        <w:separator/>
      </w:r>
    </w:p>
  </w:endnote>
  <w:endnote w:type="continuationSeparator" w:id="0">
    <w:p w14:paraId="5B317697" w14:textId="77777777" w:rsidR="001F33EC" w:rsidRDefault="001F33EC" w:rsidP="001F088F">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楷体_GB2312">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微软雅黑"/>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DD6D4" w14:textId="77777777" w:rsidR="00DC1723" w:rsidRDefault="00DC1723">
    <w:pPr>
      <w:pStyle w:val="af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62734"/>
      <w:docPartObj>
        <w:docPartGallery w:val="Page Numbers (Bottom of Page)"/>
        <w:docPartUnique/>
      </w:docPartObj>
    </w:sdtPr>
    <w:sdtEndPr/>
    <w:sdtContent>
      <w:p w14:paraId="6F50A47C" w14:textId="6F6EA0E0" w:rsidR="003B2AEA" w:rsidRDefault="003B2AEA" w:rsidP="003B2AEA">
        <w:pPr>
          <w:pStyle w:val="af7"/>
          <w:ind w:firstLine="360"/>
          <w:jc w:val="right"/>
        </w:pPr>
        <w:r w:rsidRPr="003B2AEA">
          <w:rPr>
            <w:sz w:val="24"/>
          </w:rPr>
          <w:fldChar w:fldCharType="begin"/>
        </w:r>
        <w:r w:rsidRPr="003B2AEA">
          <w:rPr>
            <w:sz w:val="24"/>
          </w:rPr>
          <w:instrText>PAGE   \* MERGEFORMAT</w:instrText>
        </w:r>
        <w:r w:rsidRPr="003B2AEA">
          <w:rPr>
            <w:sz w:val="24"/>
          </w:rPr>
          <w:fldChar w:fldCharType="separate"/>
        </w:r>
        <w:r w:rsidR="001A4701" w:rsidRPr="001A4701">
          <w:rPr>
            <w:noProof/>
            <w:sz w:val="24"/>
            <w:lang w:val="zh-CN"/>
          </w:rPr>
          <w:t>-</w:t>
        </w:r>
        <w:r w:rsidR="001A4701">
          <w:rPr>
            <w:noProof/>
            <w:sz w:val="24"/>
          </w:rPr>
          <w:t xml:space="preserve"> 1 -</w:t>
        </w:r>
        <w:r w:rsidRPr="003B2AEA">
          <w:rPr>
            <w:sz w:val="24"/>
          </w:rPr>
          <w:fldChar w:fldCharType="end"/>
        </w:r>
      </w:p>
    </w:sdtContent>
  </w:sdt>
  <w:p w14:paraId="19854A60" w14:textId="77777777" w:rsidR="00DC1723" w:rsidRDefault="00DC1723">
    <w:pPr>
      <w:pStyle w:val="af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03C16" w14:textId="77777777" w:rsidR="00DC1723" w:rsidRDefault="00DC1723">
    <w:pPr>
      <w:pStyle w:val="af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0D064" w14:textId="77777777" w:rsidR="001F33EC" w:rsidRDefault="001F33EC" w:rsidP="001F088F">
      <w:pPr>
        <w:spacing w:line="240" w:lineRule="auto"/>
        <w:ind w:firstLine="640"/>
      </w:pPr>
      <w:r>
        <w:separator/>
      </w:r>
    </w:p>
  </w:footnote>
  <w:footnote w:type="continuationSeparator" w:id="0">
    <w:p w14:paraId="2A6529DE" w14:textId="77777777" w:rsidR="001F33EC" w:rsidRDefault="001F33EC" w:rsidP="001F088F">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68AD9" w14:textId="77777777" w:rsidR="00DC1723" w:rsidRDefault="00DC1723">
    <w:pPr>
      <w:pStyle w:val="af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4078C" w14:textId="77777777" w:rsidR="00DC1723" w:rsidRDefault="00DC1723">
    <w:pPr>
      <w:pStyle w:val="af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36DAB" w14:textId="77777777" w:rsidR="00DC1723" w:rsidRDefault="00DC1723">
    <w:pPr>
      <w:pStyle w:val="af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5CC"/>
    <w:multiLevelType w:val="multilevel"/>
    <w:tmpl w:val="B726B69A"/>
    <w:lvl w:ilvl="0">
      <w:start w:val="1"/>
      <w:numFmt w:val="chineseCountingThousand"/>
      <w:suff w:val="nothing"/>
      <w:lvlText w:val="（%1）"/>
      <w:lvlJc w:val="left"/>
      <w:pPr>
        <w:ind w:left="0" w:firstLine="641"/>
      </w:pPr>
      <w:rPr>
        <w:rFonts w:ascii="仿宋_GB2312" w:eastAsia="仿宋_GB2312" w:hAnsi="Times New Roman" w:hint="eastAsia"/>
        <w:sz w:val="32"/>
      </w:rPr>
    </w:lvl>
    <w:lvl w:ilvl="1">
      <w:start w:val="1"/>
      <w:numFmt w:val="decimal"/>
      <w:suff w:val="space"/>
      <w:lvlText w:val="%2."/>
      <w:lvlJc w:val="left"/>
      <w:pPr>
        <w:ind w:left="0" w:firstLine="641"/>
      </w:pPr>
      <w:rPr>
        <w:rFonts w:ascii="Times New Roman" w:hAnsi="Times New Roman" w:cs="Times New Roman" w:hint="default"/>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AD2523E"/>
    <w:multiLevelType w:val="multilevel"/>
    <w:tmpl w:val="75941416"/>
    <w:lvl w:ilvl="0">
      <w:start w:val="1"/>
      <w:numFmt w:val="chineseCountingThousand"/>
      <w:suff w:val="nothing"/>
      <w:lvlText w:val="（%1）"/>
      <w:lvlJc w:val="left"/>
      <w:pPr>
        <w:ind w:left="0" w:firstLine="641"/>
      </w:pPr>
      <w:rPr>
        <w:rFonts w:ascii="仿宋_GB2312" w:eastAsia="仿宋_GB2312" w:hAnsi="Times New Roman" w:hint="eastAsia"/>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E9C2858"/>
    <w:multiLevelType w:val="multilevel"/>
    <w:tmpl w:val="E5D26070"/>
    <w:lvl w:ilvl="0">
      <w:start w:val="1"/>
      <w:numFmt w:val="chineseCountingThousand"/>
      <w:suff w:val="nothing"/>
      <w:lvlText w:val="（%1）"/>
      <w:lvlJc w:val="left"/>
      <w:pPr>
        <w:ind w:left="0" w:firstLine="641"/>
      </w:pPr>
      <w:rPr>
        <w:rFonts w:ascii="Times New Roman" w:eastAsia="楷体_GB2312" w:hAnsi="Times New Roman" w:hint="default"/>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17177E4D"/>
    <w:multiLevelType w:val="multilevel"/>
    <w:tmpl w:val="0004D9E8"/>
    <w:lvl w:ilvl="0">
      <w:start w:val="1"/>
      <w:numFmt w:val="chineseCountingThousand"/>
      <w:suff w:val="nothing"/>
      <w:lvlText w:val="（%1）"/>
      <w:lvlJc w:val="left"/>
      <w:pPr>
        <w:ind w:left="0" w:firstLine="641"/>
      </w:pPr>
      <w:rPr>
        <w:rFonts w:ascii="仿宋_GB2312" w:eastAsia="仿宋_GB2312" w:hAnsi="Times New Roman" w:hint="eastAsia"/>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17A001F2"/>
    <w:multiLevelType w:val="multilevel"/>
    <w:tmpl w:val="E5D26070"/>
    <w:styleLink w:val="11"/>
    <w:lvl w:ilvl="0">
      <w:start w:val="1"/>
      <w:numFmt w:val="chineseCountingThousand"/>
      <w:suff w:val="nothing"/>
      <w:lvlText w:val="（%1）"/>
      <w:lvlJc w:val="left"/>
      <w:pPr>
        <w:ind w:left="0" w:firstLine="641"/>
      </w:pPr>
      <w:rPr>
        <w:rFonts w:ascii="Times New Roman" w:eastAsia="楷体_GB2312" w:hAnsi="Times New Roman" w:hint="default"/>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192A0AA1"/>
    <w:multiLevelType w:val="multilevel"/>
    <w:tmpl w:val="E5D26070"/>
    <w:numStyleLink w:val="11"/>
  </w:abstractNum>
  <w:abstractNum w:abstractNumId="6">
    <w:nsid w:val="20005FD3"/>
    <w:multiLevelType w:val="multilevel"/>
    <w:tmpl w:val="E5D26070"/>
    <w:numStyleLink w:val="11"/>
  </w:abstractNum>
  <w:abstractNum w:abstractNumId="7">
    <w:nsid w:val="27CE4A04"/>
    <w:multiLevelType w:val="multilevel"/>
    <w:tmpl w:val="534CF2B0"/>
    <w:styleLink w:val="a"/>
    <w:lvl w:ilvl="0">
      <w:start w:val="1"/>
      <w:numFmt w:val="chineseCountingThousand"/>
      <w:lvlText w:val="第%1条"/>
      <w:lvlJc w:val="left"/>
      <w:pPr>
        <w:tabs>
          <w:tab w:val="num" w:pos="851"/>
        </w:tabs>
        <w:ind w:left="0" w:firstLine="641"/>
      </w:pPr>
      <w:rPr>
        <w:rFonts w:ascii="Times New Roman" w:eastAsia="仿宋_GB2312" w:hAnsi="Times New Roman" w:hint="default"/>
        <w:sz w:val="32"/>
      </w:rPr>
    </w:lvl>
    <w:lvl w:ilvl="1">
      <w:start w:val="1"/>
      <w:numFmt w:val="decimal"/>
      <w:lvlText w:val="%1.%2"/>
      <w:lvlJc w:val="left"/>
      <w:pPr>
        <w:tabs>
          <w:tab w:val="num" w:pos="641"/>
        </w:tabs>
        <w:ind w:left="641" w:hanging="641"/>
      </w:pPr>
      <w:rPr>
        <w:rFonts w:hint="eastAsia"/>
      </w:rPr>
    </w:lvl>
    <w:lvl w:ilvl="2">
      <w:start w:val="1"/>
      <w:numFmt w:val="decimal"/>
      <w:lvlText w:val="%1.%2.%3"/>
      <w:lvlJc w:val="left"/>
      <w:pPr>
        <w:tabs>
          <w:tab w:val="num" w:pos="641"/>
        </w:tabs>
        <w:ind w:left="641" w:hanging="641"/>
      </w:pPr>
      <w:rPr>
        <w:rFonts w:hint="eastAsia"/>
      </w:rPr>
    </w:lvl>
    <w:lvl w:ilvl="3">
      <w:start w:val="1"/>
      <w:numFmt w:val="decimal"/>
      <w:lvlText w:val="%1.%2.%3.%4"/>
      <w:lvlJc w:val="left"/>
      <w:pPr>
        <w:tabs>
          <w:tab w:val="num" w:pos="641"/>
        </w:tabs>
        <w:ind w:left="641" w:hanging="641"/>
      </w:pPr>
      <w:rPr>
        <w:rFonts w:hint="eastAsia"/>
      </w:rPr>
    </w:lvl>
    <w:lvl w:ilvl="4">
      <w:start w:val="1"/>
      <w:numFmt w:val="decimal"/>
      <w:lvlText w:val="%1.%2.%3.%4.%5"/>
      <w:lvlJc w:val="left"/>
      <w:pPr>
        <w:tabs>
          <w:tab w:val="num" w:pos="641"/>
        </w:tabs>
        <w:ind w:left="641" w:hanging="641"/>
      </w:pPr>
      <w:rPr>
        <w:rFonts w:hint="eastAsia"/>
      </w:rPr>
    </w:lvl>
    <w:lvl w:ilvl="5">
      <w:start w:val="1"/>
      <w:numFmt w:val="decimal"/>
      <w:lvlText w:val="%1.%2.%3.%4.%5.%6"/>
      <w:lvlJc w:val="left"/>
      <w:pPr>
        <w:tabs>
          <w:tab w:val="num" w:pos="641"/>
        </w:tabs>
        <w:ind w:left="641" w:hanging="641"/>
      </w:pPr>
      <w:rPr>
        <w:rFonts w:hint="eastAsia"/>
      </w:rPr>
    </w:lvl>
    <w:lvl w:ilvl="6">
      <w:start w:val="1"/>
      <w:numFmt w:val="decimal"/>
      <w:lvlText w:val="%1.%2.%3.%4.%5.%6.%7"/>
      <w:lvlJc w:val="left"/>
      <w:pPr>
        <w:tabs>
          <w:tab w:val="num" w:pos="641"/>
        </w:tabs>
        <w:ind w:left="641" w:hanging="641"/>
      </w:pPr>
      <w:rPr>
        <w:rFonts w:hint="eastAsia"/>
      </w:rPr>
    </w:lvl>
    <w:lvl w:ilvl="7">
      <w:start w:val="1"/>
      <w:numFmt w:val="decimal"/>
      <w:lvlText w:val="%1.%2.%3.%4.%5.%6.%7.%8"/>
      <w:lvlJc w:val="left"/>
      <w:pPr>
        <w:tabs>
          <w:tab w:val="num" w:pos="641"/>
        </w:tabs>
        <w:ind w:left="641" w:hanging="641"/>
      </w:pPr>
      <w:rPr>
        <w:rFonts w:hint="eastAsia"/>
      </w:rPr>
    </w:lvl>
    <w:lvl w:ilvl="8">
      <w:start w:val="1"/>
      <w:numFmt w:val="decimal"/>
      <w:lvlText w:val="%1.%2.%3.%4.%5.%6.%7.%8.%9"/>
      <w:lvlJc w:val="left"/>
      <w:pPr>
        <w:tabs>
          <w:tab w:val="num" w:pos="641"/>
        </w:tabs>
        <w:ind w:left="641" w:hanging="641"/>
      </w:pPr>
      <w:rPr>
        <w:rFonts w:hint="eastAsia"/>
      </w:rPr>
    </w:lvl>
  </w:abstractNum>
  <w:abstractNum w:abstractNumId="8">
    <w:nsid w:val="2C156301"/>
    <w:multiLevelType w:val="multilevel"/>
    <w:tmpl w:val="E5D26070"/>
    <w:lvl w:ilvl="0">
      <w:start w:val="1"/>
      <w:numFmt w:val="chineseCountingThousand"/>
      <w:suff w:val="nothing"/>
      <w:lvlText w:val="（%1）"/>
      <w:lvlJc w:val="left"/>
      <w:pPr>
        <w:ind w:left="0" w:firstLine="641"/>
      </w:pPr>
      <w:rPr>
        <w:rFonts w:ascii="Times New Roman" w:eastAsia="楷体_GB2312" w:hAnsi="Times New Roman" w:hint="default"/>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38DD4631"/>
    <w:multiLevelType w:val="hybridMultilevel"/>
    <w:tmpl w:val="046E330A"/>
    <w:lvl w:ilvl="0" w:tplc="64B4ECB6">
      <w:start w:val="1"/>
      <w:numFmt w:val="decimal"/>
      <w:suff w:val="nothing"/>
      <w:lvlText w:val="%1."/>
      <w:lvlJc w:val="left"/>
      <w:pPr>
        <w:ind w:left="559" w:hanging="139"/>
      </w:pPr>
      <w:rPr>
        <w:rFonts w:hint="default"/>
      </w:rPr>
    </w:lvl>
    <w:lvl w:ilvl="1" w:tplc="04090019" w:tentative="1">
      <w:start w:val="1"/>
      <w:numFmt w:val="lowerLetter"/>
      <w:lvlText w:val="%2)"/>
      <w:lvlJc w:val="left"/>
      <w:pPr>
        <w:ind w:left="619" w:hanging="420"/>
      </w:pPr>
    </w:lvl>
    <w:lvl w:ilvl="2" w:tplc="0409001B" w:tentative="1">
      <w:start w:val="1"/>
      <w:numFmt w:val="lowerRoman"/>
      <w:lvlText w:val="%3."/>
      <w:lvlJc w:val="right"/>
      <w:pPr>
        <w:ind w:left="1039" w:hanging="420"/>
      </w:pPr>
    </w:lvl>
    <w:lvl w:ilvl="3" w:tplc="0409000F" w:tentative="1">
      <w:start w:val="1"/>
      <w:numFmt w:val="decimal"/>
      <w:lvlText w:val="%4."/>
      <w:lvlJc w:val="left"/>
      <w:pPr>
        <w:ind w:left="1459" w:hanging="420"/>
      </w:pPr>
    </w:lvl>
    <w:lvl w:ilvl="4" w:tplc="04090019" w:tentative="1">
      <w:start w:val="1"/>
      <w:numFmt w:val="lowerLetter"/>
      <w:lvlText w:val="%5)"/>
      <w:lvlJc w:val="left"/>
      <w:pPr>
        <w:ind w:left="1879" w:hanging="420"/>
      </w:pPr>
    </w:lvl>
    <w:lvl w:ilvl="5" w:tplc="0409001B" w:tentative="1">
      <w:start w:val="1"/>
      <w:numFmt w:val="lowerRoman"/>
      <w:lvlText w:val="%6."/>
      <w:lvlJc w:val="right"/>
      <w:pPr>
        <w:ind w:left="2299" w:hanging="420"/>
      </w:pPr>
    </w:lvl>
    <w:lvl w:ilvl="6" w:tplc="0409000F" w:tentative="1">
      <w:start w:val="1"/>
      <w:numFmt w:val="decimal"/>
      <w:lvlText w:val="%7."/>
      <w:lvlJc w:val="left"/>
      <w:pPr>
        <w:ind w:left="2719" w:hanging="420"/>
      </w:pPr>
    </w:lvl>
    <w:lvl w:ilvl="7" w:tplc="04090019" w:tentative="1">
      <w:start w:val="1"/>
      <w:numFmt w:val="lowerLetter"/>
      <w:lvlText w:val="%8)"/>
      <w:lvlJc w:val="left"/>
      <w:pPr>
        <w:ind w:left="3139" w:hanging="420"/>
      </w:pPr>
    </w:lvl>
    <w:lvl w:ilvl="8" w:tplc="0409001B" w:tentative="1">
      <w:start w:val="1"/>
      <w:numFmt w:val="lowerRoman"/>
      <w:lvlText w:val="%9."/>
      <w:lvlJc w:val="right"/>
      <w:pPr>
        <w:ind w:left="3559" w:hanging="420"/>
      </w:pPr>
    </w:lvl>
  </w:abstractNum>
  <w:abstractNum w:abstractNumId="10">
    <w:nsid w:val="3DB87985"/>
    <w:multiLevelType w:val="hybridMultilevel"/>
    <w:tmpl w:val="451E24EC"/>
    <w:lvl w:ilvl="0" w:tplc="C6AC3FC2">
      <w:start w:val="1"/>
      <w:numFmt w:val="decimal"/>
      <w:suff w:val="space"/>
      <w:lvlText w:val="%1）"/>
      <w:lvlJc w:val="left"/>
      <w:pPr>
        <w:ind w:left="641" w:firstLine="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1">
    <w:nsid w:val="3E127C86"/>
    <w:multiLevelType w:val="multilevel"/>
    <w:tmpl w:val="80860FC8"/>
    <w:numStyleLink w:val="110"/>
  </w:abstractNum>
  <w:abstractNum w:abstractNumId="12">
    <w:nsid w:val="40A95E36"/>
    <w:multiLevelType w:val="hybridMultilevel"/>
    <w:tmpl w:val="326843C0"/>
    <w:lvl w:ilvl="0" w:tplc="E840938A">
      <w:start w:val="1"/>
      <w:numFmt w:val="chineseCountingThousand"/>
      <w:pStyle w:val="2"/>
      <w:suff w:val="nothing"/>
      <w:lvlText w:val="(%1)"/>
      <w:lvlJc w:val="left"/>
      <w:pPr>
        <w:ind w:left="640" w:firstLine="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nsid w:val="42DF1612"/>
    <w:multiLevelType w:val="singleLevel"/>
    <w:tmpl w:val="E66A26A4"/>
    <w:lvl w:ilvl="0">
      <w:start w:val="1"/>
      <w:numFmt w:val="chineseCountingThousand"/>
      <w:pStyle w:val="1"/>
      <w:suff w:val="nothing"/>
      <w:lvlText w:val="%1、"/>
      <w:lvlJc w:val="left"/>
      <w:pPr>
        <w:ind w:left="0" w:firstLine="0"/>
      </w:pPr>
    </w:lvl>
  </w:abstractNum>
  <w:abstractNum w:abstractNumId="14">
    <w:nsid w:val="45481413"/>
    <w:multiLevelType w:val="multilevel"/>
    <w:tmpl w:val="80860FC8"/>
    <w:numStyleLink w:val="110"/>
  </w:abstractNum>
  <w:abstractNum w:abstractNumId="15">
    <w:nsid w:val="462A7032"/>
    <w:multiLevelType w:val="hybridMultilevel"/>
    <w:tmpl w:val="10502336"/>
    <w:lvl w:ilvl="0" w:tplc="78D2A68E">
      <w:start w:val="1"/>
      <w:numFmt w:val="chineseCountingThousand"/>
      <w:suff w:val="nothing"/>
      <w:lvlText w:val="（%1）"/>
      <w:lvlJc w:val="left"/>
      <w:pPr>
        <w:ind w:left="420" w:hanging="420"/>
      </w:pPr>
      <w:rPr>
        <w:rFonts w:hint="eastAsia"/>
        <w:b/>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989620A"/>
    <w:multiLevelType w:val="multilevel"/>
    <w:tmpl w:val="80860FC8"/>
    <w:numStyleLink w:val="110"/>
  </w:abstractNum>
  <w:abstractNum w:abstractNumId="17">
    <w:nsid w:val="4C3F4FE2"/>
    <w:multiLevelType w:val="multilevel"/>
    <w:tmpl w:val="2F0644FA"/>
    <w:styleLink w:val="--1--1"/>
    <w:lvl w:ilvl="0">
      <w:start w:val="1"/>
      <w:numFmt w:val="chineseCountingThousand"/>
      <w:pStyle w:val="a0"/>
      <w:suff w:val="nothing"/>
      <w:lvlText w:val="%1、"/>
      <w:lvlJc w:val="left"/>
      <w:pPr>
        <w:ind w:left="0" w:firstLine="641"/>
      </w:pPr>
      <w:rPr>
        <w:rFonts w:ascii="Times New Roman" w:eastAsia="黑体" w:hAnsi="Times New Roman" w:hint="default"/>
        <w:sz w:val="32"/>
      </w:rPr>
    </w:lvl>
    <w:lvl w:ilvl="1">
      <w:start w:val="1"/>
      <w:numFmt w:val="decimal"/>
      <w:suff w:val="nothing"/>
      <w:lvlText w:val="%2."/>
      <w:lvlJc w:val="left"/>
      <w:pPr>
        <w:ind w:left="0" w:firstLine="641"/>
      </w:pPr>
      <w:rPr>
        <w:rFonts w:hint="eastAsia"/>
      </w:rPr>
    </w:lvl>
    <w:lvl w:ilvl="2">
      <w:start w:val="1"/>
      <w:numFmt w:val="decimal"/>
      <w:suff w:val="nothing"/>
      <w:lvlText w:val="%3)"/>
      <w:lvlJc w:val="left"/>
      <w:pPr>
        <w:ind w:left="0" w:firstLine="641"/>
      </w:pPr>
      <w:rPr>
        <w:rFonts w:hint="eastAsia"/>
      </w:rPr>
    </w:lvl>
    <w:lvl w:ilvl="3">
      <w:start w:val="1"/>
      <w:numFmt w:val="decimal"/>
      <w:lvlText w:val="%1.%2.%3.%4"/>
      <w:lvlJc w:val="left"/>
      <w:pPr>
        <w:tabs>
          <w:tab w:val="num" w:pos="641"/>
        </w:tabs>
        <w:ind w:left="0" w:firstLine="641"/>
      </w:pPr>
      <w:rPr>
        <w:rFonts w:hint="eastAsia"/>
      </w:rPr>
    </w:lvl>
    <w:lvl w:ilvl="4">
      <w:start w:val="1"/>
      <w:numFmt w:val="decimal"/>
      <w:lvlText w:val="%1.%2.%3.%4.%5"/>
      <w:lvlJc w:val="left"/>
      <w:pPr>
        <w:tabs>
          <w:tab w:val="num" w:pos="641"/>
        </w:tabs>
        <w:ind w:left="0" w:firstLine="641"/>
      </w:pPr>
      <w:rPr>
        <w:rFonts w:hint="eastAsia"/>
      </w:rPr>
    </w:lvl>
    <w:lvl w:ilvl="5">
      <w:start w:val="1"/>
      <w:numFmt w:val="decimal"/>
      <w:lvlText w:val="%1.%2.%3.%4.%5.%6"/>
      <w:lvlJc w:val="left"/>
      <w:pPr>
        <w:tabs>
          <w:tab w:val="num" w:pos="641"/>
        </w:tabs>
        <w:ind w:left="0" w:firstLine="641"/>
      </w:pPr>
      <w:rPr>
        <w:rFonts w:hint="eastAsia"/>
      </w:rPr>
    </w:lvl>
    <w:lvl w:ilvl="6">
      <w:start w:val="1"/>
      <w:numFmt w:val="decimal"/>
      <w:lvlText w:val="%1.%2.%3.%4.%5.%6.%7"/>
      <w:lvlJc w:val="left"/>
      <w:pPr>
        <w:tabs>
          <w:tab w:val="num" w:pos="641"/>
        </w:tabs>
        <w:ind w:left="0" w:firstLine="641"/>
      </w:pPr>
      <w:rPr>
        <w:rFonts w:hint="eastAsia"/>
      </w:rPr>
    </w:lvl>
    <w:lvl w:ilvl="7">
      <w:start w:val="1"/>
      <w:numFmt w:val="decimal"/>
      <w:lvlText w:val="%1.%2.%3.%4.%5.%6.%7.%8"/>
      <w:lvlJc w:val="left"/>
      <w:pPr>
        <w:tabs>
          <w:tab w:val="num" w:pos="641"/>
        </w:tabs>
        <w:ind w:left="0" w:firstLine="641"/>
      </w:pPr>
      <w:rPr>
        <w:rFonts w:hint="eastAsia"/>
      </w:rPr>
    </w:lvl>
    <w:lvl w:ilvl="8">
      <w:start w:val="1"/>
      <w:numFmt w:val="decimal"/>
      <w:lvlText w:val="%1.%2.%3.%4.%5.%6.%7.%8.%9"/>
      <w:lvlJc w:val="left"/>
      <w:pPr>
        <w:tabs>
          <w:tab w:val="num" w:pos="641"/>
        </w:tabs>
        <w:ind w:left="0" w:firstLine="641"/>
      </w:pPr>
      <w:rPr>
        <w:rFonts w:hint="eastAsia"/>
      </w:rPr>
    </w:lvl>
  </w:abstractNum>
  <w:abstractNum w:abstractNumId="18">
    <w:nsid w:val="4F94278E"/>
    <w:multiLevelType w:val="multilevel"/>
    <w:tmpl w:val="E5D26070"/>
    <w:lvl w:ilvl="0">
      <w:start w:val="1"/>
      <w:numFmt w:val="chineseCountingThousand"/>
      <w:suff w:val="nothing"/>
      <w:lvlText w:val="（%1）"/>
      <w:lvlJc w:val="left"/>
      <w:pPr>
        <w:ind w:left="0" w:firstLine="641"/>
      </w:pPr>
      <w:rPr>
        <w:rFonts w:ascii="Times New Roman" w:eastAsia="楷体_GB2312" w:hAnsi="Times New Roman" w:hint="default"/>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3785D20"/>
    <w:multiLevelType w:val="multilevel"/>
    <w:tmpl w:val="0004D9E8"/>
    <w:lvl w:ilvl="0">
      <w:start w:val="1"/>
      <w:numFmt w:val="chineseCountingThousand"/>
      <w:suff w:val="nothing"/>
      <w:lvlText w:val="（%1）"/>
      <w:lvlJc w:val="left"/>
      <w:pPr>
        <w:ind w:left="0" w:firstLine="641"/>
      </w:pPr>
      <w:rPr>
        <w:rFonts w:ascii="仿宋_GB2312" w:eastAsia="仿宋_GB2312" w:hAnsi="Times New Roman" w:hint="eastAsia"/>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3F056ED"/>
    <w:multiLevelType w:val="multilevel"/>
    <w:tmpl w:val="80860FC8"/>
    <w:styleLink w:val="110"/>
    <w:lvl w:ilvl="0">
      <w:start w:val="1"/>
      <w:numFmt w:val="decimal"/>
      <w:pStyle w:val="12"/>
      <w:suff w:val="space"/>
      <w:lvlText w:val="%1."/>
      <w:lvlJc w:val="left"/>
      <w:pPr>
        <w:ind w:left="0" w:firstLine="641"/>
      </w:pPr>
      <w:rPr>
        <w:rFonts w:ascii="Times New Roman" w:eastAsia="仿宋_GB2312" w:hAnsi="Times New Roman" w:hint="default"/>
        <w:color w:val="auto"/>
        <w:sz w:val="32"/>
      </w:rPr>
    </w:lvl>
    <w:lvl w:ilvl="1">
      <w:start w:val="1"/>
      <w:numFmt w:val="decimal"/>
      <w:suff w:val="space"/>
      <w:lvlText w:val="%2)"/>
      <w:lvlJc w:val="left"/>
      <w:pPr>
        <w:ind w:left="0" w:firstLine="641"/>
      </w:pPr>
      <w:rPr>
        <w:rFonts w:ascii="Times New Roman" w:eastAsia="仿宋_GB2312" w:hAnsi="Times New Roman" w:hint="default"/>
        <w:sz w:val="32"/>
      </w:rPr>
    </w:lvl>
    <w:lvl w:ilvl="2">
      <w:start w:val="1"/>
      <w:numFmt w:val="decimal"/>
      <w:lvlText w:val="%1.%2.%3"/>
      <w:lvlJc w:val="left"/>
      <w:pPr>
        <w:ind w:left="0" w:firstLine="641"/>
      </w:pPr>
      <w:rPr>
        <w:rFonts w:hint="eastAsia"/>
      </w:rPr>
    </w:lvl>
    <w:lvl w:ilvl="3">
      <w:start w:val="1"/>
      <w:numFmt w:val="decimal"/>
      <w:lvlText w:val="%1.%2.%3.%4"/>
      <w:lvlJc w:val="left"/>
      <w:pPr>
        <w:ind w:left="0" w:firstLine="641"/>
      </w:pPr>
      <w:rPr>
        <w:rFonts w:hint="eastAsia"/>
      </w:rPr>
    </w:lvl>
    <w:lvl w:ilvl="4">
      <w:start w:val="1"/>
      <w:numFmt w:val="decimal"/>
      <w:lvlText w:val="%1.%2.%3.%4.%5"/>
      <w:lvlJc w:val="left"/>
      <w:pPr>
        <w:ind w:left="0" w:firstLine="641"/>
      </w:pPr>
      <w:rPr>
        <w:rFonts w:hint="eastAsia"/>
      </w:rPr>
    </w:lvl>
    <w:lvl w:ilvl="5">
      <w:start w:val="1"/>
      <w:numFmt w:val="decimal"/>
      <w:lvlText w:val="%1.%2.%3.%4.%5.%6"/>
      <w:lvlJc w:val="left"/>
      <w:pPr>
        <w:ind w:left="0" w:firstLine="641"/>
      </w:pPr>
      <w:rPr>
        <w:rFonts w:hint="eastAsia"/>
      </w:rPr>
    </w:lvl>
    <w:lvl w:ilvl="6">
      <w:start w:val="1"/>
      <w:numFmt w:val="decimal"/>
      <w:lvlText w:val="%1.%2.%3.%4.%5.%6.%7"/>
      <w:lvlJc w:val="left"/>
      <w:pPr>
        <w:ind w:left="0" w:firstLine="641"/>
      </w:pPr>
      <w:rPr>
        <w:rFonts w:hint="eastAsia"/>
      </w:rPr>
    </w:lvl>
    <w:lvl w:ilvl="7">
      <w:start w:val="1"/>
      <w:numFmt w:val="decimal"/>
      <w:lvlText w:val="%1.%2.%3.%4.%5.%6.%7.%8"/>
      <w:lvlJc w:val="left"/>
      <w:pPr>
        <w:ind w:left="0" w:firstLine="641"/>
      </w:pPr>
      <w:rPr>
        <w:rFonts w:hint="eastAsia"/>
      </w:rPr>
    </w:lvl>
    <w:lvl w:ilvl="8">
      <w:start w:val="1"/>
      <w:numFmt w:val="decimal"/>
      <w:lvlText w:val="%1.%2.%3.%4.%5.%6.%7.%8.%9"/>
      <w:lvlJc w:val="left"/>
      <w:pPr>
        <w:ind w:left="0" w:firstLine="641"/>
      </w:pPr>
      <w:rPr>
        <w:rFonts w:hint="eastAsia"/>
      </w:rPr>
    </w:lvl>
  </w:abstractNum>
  <w:abstractNum w:abstractNumId="21">
    <w:nsid w:val="58447BBB"/>
    <w:multiLevelType w:val="multilevel"/>
    <w:tmpl w:val="80860FC8"/>
    <w:numStyleLink w:val="110"/>
  </w:abstractNum>
  <w:abstractNum w:abstractNumId="22">
    <w:nsid w:val="60AB5B2D"/>
    <w:multiLevelType w:val="hybridMultilevel"/>
    <w:tmpl w:val="25A805AA"/>
    <w:lvl w:ilvl="0" w:tplc="64B4ECB6">
      <w:start w:val="1"/>
      <w:numFmt w:val="decimal"/>
      <w:suff w:val="nothing"/>
      <w:lvlText w:val="%1."/>
      <w:lvlJc w:val="left"/>
      <w:pPr>
        <w:ind w:left="780" w:hanging="139"/>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4FC5FFB"/>
    <w:multiLevelType w:val="hybridMultilevel"/>
    <w:tmpl w:val="E78C783A"/>
    <w:lvl w:ilvl="0" w:tplc="BD5AE068">
      <w:start w:val="1"/>
      <w:numFmt w:val="decimal"/>
      <w:lvlText w:val="%1."/>
      <w:lvlJc w:val="left"/>
      <w:pPr>
        <w:ind w:left="1060" w:hanging="420"/>
      </w:pPr>
      <w:rPr>
        <w:rFonts w:hint="eastAsia"/>
      </w:rPr>
    </w:lvl>
    <w:lvl w:ilvl="1" w:tplc="4BD6BBDE">
      <w:start w:val="1"/>
      <w:numFmt w:val="decimal"/>
      <w:suff w:val="nothing"/>
      <w:lvlText w:val="%2."/>
      <w:lvlJc w:val="left"/>
      <w:pPr>
        <w:ind w:left="1480" w:hanging="42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4">
    <w:nsid w:val="66D960B2"/>
    <w:multiLevelType w:val="hybridMultilevel"/>
    <w:tmpl w:val="ACC80BDC"/>
    <w:lvl w:ilvl="0" w:tplc="64B4ECB6">
      <w:start w:val="1"/>
      <w:numFmt w:val="decimal"/>
      <w:suff w:val="nothing"/>
      <w:lvlText w:val="%1."/>
      <w:lvlJc w:val="left"/>
      <w:pPr>
        <w:ind w:left="780" w:hanging="139"/>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557167"/>
    <w:multiLevelType w:val="hybridMultilevel"/>
    <w:tmpl w:val="01F6ACD4"/>
    <w:lvl w:ilvl="0" w:tplc="C8A01A72">
      <w:start w:val="4"/>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6">
    <w:nsid w:val="6BBD0F1D"/>
    <w:multiLevelType w:val="multilevel"/>
    <w:tmpl w:val="0004D9E8"/>
    <w:lvl w:ilvl="0">
      <w:start w:val="1"/>
      <w:numFmt w:val="chineseCountingThousand"/>
      <w:suff w:val="nothing"/>
      <w:lvlText w:val="（%1）"/>
      <w:lvlJc w:val="left"/>
      <w:pPr>
        <w:ind w:left="0" w:firstLine="641"/>
      </w:pPr>
      <w:rPr>
        <w:rFonts w:ascii="仿宋_GB2312" w:eastAsia="仿宋_GB2312" w:hAnsi="Times New Roman" w:hint="eastAsia"/>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6E131917"/>
    <w:multiLevelType w:val="multilevel"/>
    <w:tmpl w:val="0004D9E8"/>
    <w:lvl w:ilvl="0">
      <w:start w:val="1"/>
      <w:numFmt w:val="chineseCountingThousand"/>
      <w:suff w:val="nothing"/>
      <w:lvlText w:val="（%1）"/>
      <w:lvlJc w:val="left"/>
      <w:pPr>
        <w:ind w:left="0" w:firstLine="641"/>
      </w:pPr>
      <w:rPr>
        <w:rFonts w:ascii="仿宋_GB2312" w:eastAsia="仿宋_GB2312" w:hAnsi="Times New Roman" w:hint="eastAsia"/>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731B3576"/>
    <w:multiLevelType w:val="hybridMultilevel"/>
    <w:tmpl w:val="F59C1A8E"/>
    <w:lvl w:ilvl="0" w:tplc="C3784894">
      <w:start w:val="1"/>
      <w:numFmt w:val="decimal"/>
      <w:pStyle w:val="3"/>
      <w:lvlText w:val="%1."/>
      <w:lvlJc w:val="left"/>
      <w:pPr>
        <w:ind w:left="620" w:hanging="420"/>
      </w:p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9">
    <w:nsid w:val="733C092F"/>
    <w:multiLevelType w:val="hybridMultilevel"/>
    <w:tmpl w:val="F3CC5EB6"/>
    <w:lvl w:ilvl="0" w:tplc="F6A2601E">
      <w:start w:val="1"/>
      <w:numFmt w:val="chineseCountingThousand"/>
      <w:suff w:val="space"/>
      <w:lvlText w:val="第%1条"/>
      <w:lvlJc w:val="left"/>
      <w:pPr>
        <w:ind w:left="3685" w:hanging="1700"/>
      </w:pPr>
      <w:rPr>
        <w:rFonts w:eastAsia="黑体" w:hint="eastAsia"/>
        <w:b w:val="0"/>
        <w:i w:val="0"/>
        <w:color w:val="auto"/>
        <w:lang w:val="en-US"/>
      </w:rPr>
    </w:lvl>
    <w:lvl w:ilvl="1" w:tplc="64B4ECB6">
      <w:start w:val="1"/>
      <w:numFmt w:val="decimal"/>
      <w:suff w:val="nothing"/>
      <w:lvlText w:val="%2."/>
      <w:lvlJc w:val="left"/>
      <w:pPr>
        <w:ind w:left="780" w:hanging="139"/>
      </w:pPr>
      <w:rPr>
        <w:rFonts w:hint="default"/>
      </w:rPr>
    </w:lvl>
    <w:lvl w:ilvl="2" w:tplc="2C9A78D4">
      <w:start w:val="1"/>
      <w:numFmt w:val="japaneseCounting"/>
      <w:lvlText w:val="(%3)"/>
      <w:lvlJc w:val="left"/>
      <w:pPr>
        <w:ind w:left="1560" w:hanging="720"/>
      </w:pPr>
      <w:rPr>
        <w:rFonts w:hint="default"/>
      </w:r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B636741"/>
    <w:multiLevelType w:val="multilevel"/>
    <w:tmpl w:val="E5D26070"/>
    <w:numStyleLink w:val="11"/>
  </w:abstractNum>
  <w:abstractNum w:abstractNumId="31">
    <w:nsid w:val="7BFE0987"/>
    <w:multiLevelType w:val="hybridMultilevel"/>
    <w:tmpl w:val="6894563A"/>
    <w:lvl w:ilvl="0" w:tplc="64B4ECB6">
      <w:start w:val="1"/>
      <w:numFmt w:val="decimal"/>
      <w:suff w:val="nothing"/>
      <w:lvlText w:val="%1."/>
      <w:lvlJc w:val="left"/>
      <w:pPr>
        <w:ind w:left="780" w:hanging="139"/>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EAD7AE0"/>
    <w:multiLevelType w:val="hybridMultilevel"/>
    <w:tmpl w:val="0CBCD00C"/>
    <w:lvl w:ilvl="0" w:tplc="190EA860">
      <w:start w:val="1"/>
      <w:numFmt w:val="decimal"/>
      <w:pStyle w:val="4"/>
      <w:suff w:val="nothing"/>
      <w:lvlText w:val="（%1）"/>
      <w:lvlJc w:val="left"/>
      <w:pPr>
        <w:ind w:left="640" w:firstLine="0"/>
      </w:pPr>
    </w:lvl>
    <w:lvl w:ilvl="1" w:tplc="04090019" w:tentative="1">
      <w:start w:val="1"/>
      <w:numFmt w:val="lowerLetter"/>
      <w:pStyle w:val="4"/>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nsid w:val="7EDC18B9"/>
    <w:multiLevelType w:val="multilevel"/>
    <w:tmpl w:val="0004D9E8"/>
    <w:lvl w:ilvl="0">
      <w:start w:val="1"/>
      <w:numFmt w:val="chineseCountingThousand"/>
      <w:suff w:val="nothing"/>
      <w:lvlText w:val="（%1）"/>
      <w:lvlJc w:val="left"/>
      <w:pPr>
        <w:ind w:left="0" w:firstLine="641"/>
      </w:pPr>
      <w:rPr>
        <w:rFonts w:ascii="仿宋_GB2312" w:eastAsia="仿宋_GB2312" w:hAnsi="Times New Roman" w:hint="eastAsia"/>
        <w:sz w:val="32"/>
      </w:rPr>
    </w:lvl>
    <w:lvl w:ilvl="1">
      <w:start w:val="1"/>
      <w:numFmt w:val="decimal"/>
      <w:suff w:val="space"/>
      <w:lvlText w:val="%2."/>
      <w:lvlJc w:val="left"/>
      <w:pPr>
        <w:ind w:left="0" w:firstLine="641"/>
      </w:pPr>
      <w:rPr>
        <w:rFonts w:hint="eastAsia"/>
      </w:rPr>
    </w:lvl>
    <w:lvl w:ilvl="2">
      <w:start w:val="1"/>
      <w:numFmt w:val="decimal"/>
      <w:suff w:val="space"/>
      <w:lvlText w:val="%3)"/>
      <w:lvlJc w:val="left"/>
      <w:pPr>
        <w:ind w:left="0" w:firstLine="641"/>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32"/>
  </w:num>
  <w:num w:numId="2">
    <w:abstractNumId w:val="28"/>
  </w:num>
  <w:num w:numId="3">
    <w:abstractNumId w:val="12"/>
  </w:num>
  <w:num w:numId="4">
    <w:abstractNumId w:val="13"/>
  </w:num>
  <w:num w:numId="5">
    <w:abstractNumId w:val="20"/>
  </w:num>
  <w:num w:numId="6">
    <w:abstractNumId w:val="7"/>
  </w:num>
  <w:num w:numId="7">
    <w:abstractNumId w:val="17"/>
  </w:num>
  <w:num w:numId="8">
    <w:abstractNumId w:val="17"/>
  </w:num>
  <w:num w:numId="9">
    <w:abstractNumId w:val="4"/>
  </w:num>
  <w:num w:numId="10">
    <w:abstractNumId w:val="11"/>
  </w:num>
  <w:num w:numId="11">
    <w:abstractNumId w:val="29"/>
  </w:num>
  <w:num w:numId="12">
    <w:abstractNumId w:val="23"/>
  </w:num>
  <w:num w:numId="13">
    <w:abstractNumId w:val="24"/>
  </w:num>
  <w:num w:numId="14">
    <w:abstractNumId w:val="9"/>
  </w:num>
  <w:num w:numId="15">
    <w:abstractNumId w:val="14"/>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1"/>
  </w:num>
  <w:num w:numId="21">
    <w:abstractNumId w:val="6"/>
    <w:lvlOverride w:ilvl="0">
      <w:lvl w:ilvl="0">
        <w:start w:val="1"/>
        <w:numFmt w:val="chineseCountingThousand"/>
        <w:suff w:val="nothing"/>
        <w:lvlText w:val="（%1）"/>
        <w:lvlJc w:val="left"/>
        <w:pPr>
          <w:ind w:left="0" w:firstLine="641"/>
        </w:pPr>
        <w:rPr>
          <w:rFonts w:ascii="Times New Roman" w:eastAsia="仿宋_GB2312" w:hAnsi="Times New Roman" w:hint="default"/>
          <w:sz w:val="32"/>
        </w:rPr>
      </w:lvl>
    </w:lvlOverride>
  </w:num>
  <w:num w:numId="22">
    <w:abstractNumId w:val="8"/>
  </w:num>
  <w:num w:numId="23">
    <w:abstractNumId w:val="25"/>
  </w:num>
  <w:num w:numId="24">
    <w:abstractNumId w:val="15"/>
  </w:num>
  <w:num w:numId="25">
    <w:abstractNumId w:val="10"/>
  </w:num>
  <w:num w:numId="26">
    <w:abstractNumId w:val="22"/>
  </w:num>
  <w:num w:numId="27">
    <w:abstractNumId w:val="16"/>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1"/>
  </w:num>
  <w:num w:numId="35">
    <w:abstractNumId w:val="5"/>
    <w:lvlOverride w:ilvl="0">
      <w:lvl w:ilvl="0">
        <w:start w:val="1"/>
        <w:numFmt w:val="chineseCountingThousand"/>
        <w:suff w:val="nothing"/>
        <w:lvlText w:val="（%1）"/>
        <w:lvlJc w:val="left"/>
        <w:pPr>
          <w:ind w:left="0" w:firstLine="641"/>
        </w:pPr>
        <w:rPr>
          <w:rFonts w:ascii="仿宋_GB2312" w:eastAsia="仿宋_GB2312" w:hAnsi="Times New Roman" w:hint="eastAsia"/>
          <w:sz w:val="32"/>
        </w:rPr>
      </w:lvl>
    </w:lvlOverride>
  </w:num>
  <w:num w:numId="36">
    <w:abstractNumId w:val="21"/>
  </w:num>
  <w:num w:numId="37">
    <w:abstractNumId w:val="21"/>
  </w:num>
  <w:num w:numId="38">
    <w:abstractNumId w:val="21"/>
  </w:num>
  <w:num w:numId="39">
    <w:abstractNumId w:val="33"/>
  </w:num>
  <w:num w:numId="40">
    <w:abstractNumId w:val="21"/>
  </w:num>
  <w:num w:numId="41">
    <w:abstractNumId w:val="26"/>
  </w:num>
  <w:num w:numId="42">
    <w:abstractNumId w:val="21"/>
  </w:num>
  <w:num w:numId="43">
    <w:abstractNumId w:val="21"/>
  </w:num>
  <w:num w:numId="44">
    <w:abstractNumId w:val="27"/>
  </w:num>
  <w:num w:numId="45">
    <w:abstractNumId w:val="21"/>
  </w:num>
  <w:num w:numId="46">
    <w:abstractNumId w:val="3"/>
  </w:num>
  <w:num w:numId="47">
    <w:abstractNumId w:val="21"/>
  </w:num>
  <w:num w:numId="48">
    <w:abstractNumId w:val="21"/>
  </w:num>
  <w:num w:numId="49">
    <w:abstractNumId w:val="19"/>
  </w:num>
  <w:num w:numId="50">
    <w:abstractNumId w:val="21"/>
  </w:num>
  <w:num w:numId="51">
    <w:abstractNumId w:val="21"/>
  </w:num>
  <w:num w:numId="52">
    <w:abstractNumId w:val="21"/>
  </w:num>
  <w:num w:numId="53">
    <w:abstractNumId w:val="21"/>
  </w:num>
  <w:num w:numId="54">
    <w:abstractNumId w:val="18"/>
  </w:num>
  <w:num w:numId="55">
    <w:abstractNumId w:val="21"/>
  </w:num>
  <w:num w:numId="56">
    <w:abstractNumId w:val="2"/>
  </w:num>
  <w:num w:numId="57">
    <w:abstractNumId w:val="1"/>
  </w:num>
  <w:num w:numId="58">
    <w:abstractNumId w:val="0"/>
  </w:num>
  <w:num w:numId="59">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linkStyles/>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5B"/>
    <w:rsid w:val="00007105"/>
    <w:rsid w:val="00014D24"/>
    <w:rsid w:val="00023DA7"/>
    <w:rsid w:val="00024FDD"/>
    <w:rsid w:val="000260D6"/>
    <w:rsid w:val="00026ABE"/>
    <w:rsid w:val="00027211"/>
    <w:rsid w:val="000368DB"/>
    <w:rsid w:val="00045399"/>
    <w:rsid w:val="0005304C"/>
    <w:rsid w:val="0005713C"/>
    <w:rsid w:val="0005784A"/>
    <w:rsid w:val="000646C5"/>
    <w:rsid w:val="00066394"/>
    <w:rsid w:val="000707B8"/>
    <w:rsid w:val="00070B29"/>
    <w:rsid w:val="0008134A"/>
    <w:rsid w:val="00092903"/>
    <w:rsid w:val="00093BF9"/>
    <w:rsid w:val="00096346"/>
    <w:rsid w:val="000A4097"/>
    <w:rsid w:val="000A6888"/>
    <w:rsid w:val="000B075B"/>
    <w:rsid w:val="000B489E"/>
    <w:rsid w:val="000B61CB"/>
    <w:rsid w:val="000C10AE"/>
    <w:rsid w:val="000C1A94"/>
    <w:rsid w:val="000C28F9"/>
    <w:rsid w:val="000C326A"/>
    <w:rsid w:val="000C710B"/>
    <w:rsid w:val="000D5631"/>
    <w:rsid w:val="000D66BE"/>
    <w:rsid w:val="000D68EE"/>
    <w:rsid w:val="000D6FBE"/>
    <w:rsid w:val="000D7386"/>
    <w:rsid w:val="000E015B"/>
    <w:rsid w:val="000E3689"/>
    <w:rsid w:val="000E7C5A"/>
    <w:rsid w:val="000F013F"/>
    <w:rsid w:val="000F42F5"/>
    <w:rsid w:val="000F4769"/>
    <w:rsid w:val="000F63AB"/>
    <w:rsid w:val="001007C6"/>
    <w:rsid w:val="00100A49"/>
    <w:rsid w:val="00100D43"/>
    <w:rsid w:val="00100F57"/>
    <w:rsid w:val="00101B57"/>
    <w:rsid w:val="00103C1D"/>
    <w:rsid w:val="001077EF"/>
    <w:rsid w:val="00111E3E"/>
    <w:rsid w:val="00121019"/>
    <w:rsid w:val="0012193C"/>
    <w:rsid w:val="00121DF9"/>
    <w:rsid w:val="00123430"/>
    <w:rsid w:val="00125198"/>
    <w:rsid w:val="001378AD"/>
    <w:rsid w:val="0014017E"/>
    <w:rsid w:val="001427FC"/>
    <w:rsid w:val="0014424E"/>
    <w:rsid w:val="001468C6"/>
    <w:rsid w:val="00146CBF"/>
    <w:rsid w:val="0014772E"/>
    <w:rsid w:val="00153B76"/>
    <w:rsid w:val="0015794C"/>
    <w:rsid w:val="00163E4D"/>
    <w:rsid w:val="0016684D"/>
    <w:rsid w:val="00166955"/>
    <w:rsid w:val="001728A8"/>
    <w:rsid w:val="00176181"/>
    <w:rsid w:val="0018188B"/>
    <w:rsid w:val="00184D9E"/>
    <w:rsid w:val="0018618F"/>
    <w:rsid w:val="001A0ADF"/>
    <w:rsid w:val="001A4701"/>
    <w:rsid w:val="001A6D7D"/>
    <w:rsid w:val="001A7870"/>
    <w:rsid w:val="001A7D3C"/>
    <w:rsid w:val="001B7655"/>
    <w:rsid w:val="001C3A9D"/>
    <w:rsid w:val="001C3B47"/>
    <w:rsid w:val="001D0238"/>
    <w:rsid w:val="001D0DD9"/>
    <w:rsid w:val="001D3A27"/>
    <w:rsid w:val="001E0482"/>
    <w:rsid w:val="001E0767"/>
    <w:rsid w:val="001E085E"/>
    <w:rsid w:val="001E12A8"/>
    <w:rsid w:val="001E4D93"/>
    <w:rsid w:val="001F088F"/>
    <w:rsid w:val="001F1320"/>
    <w:rsid w:val="001F3150"/>
    <w:rsid w:val="001F33EC"/>
    <w:rsid w:val="0020103E"/>
    <w:rsid w:val="002015E6"/>
    <w:rsid w:val="00202794"/>
    <w:rsid w:val="0020517F"/>
    <w:rsid w:val="00206C28"/>
    <w:rsid w:val="002121E4"/>
    <w:rsid w:val="00212FF3"/>
    <w:rsid w:val="0021403A"/>
    <w:rsid w:val="00227753"/>
    <w:rsid w:val="00234146"/>
    <w:rsid w:val="0023484C"/>
    <w:rsid w:val="0023520A"/>
    <w:rsid w:val="00236297"/>
    <w:rsid w:val="002444F2"/>
    <w:rsid w:val="00250B84"/>
    <w:rsid w:val="0025237B"/>
    <w:rsid w:val="002525F6"/>
    <w:rsid w:val="0025484F"/>
    <w:rsid w:val="00260EF5"/>
    <w:rsid w:val="00261274"/>
    <w:rsid w:val="00274497"/>
    <w:rsid w:val="0027485F"/>
    <w:rsid w:val="00275633"/>
    <w:rsid w:val="00287319"/>
    <w:rsid w:val="00294C32"/>
    <w:rsid w:val="002A082D"/>
    <w:rsid w:val="002A1079"/>
    <w:rsid w:val="002A329E"/>
    <w:rsid w:val="002A3F48"/>
    <w:rsid w:val="002B3F3D"/>
    <w:rsid w:val="002B4EAD"/>
    <w:rsid w:val="002B57A3"/>
    <w:rsid w:val="002B583B"/>
    <w:rsid w:val="002B61D0"/>
    <w:rsid w:val="002B663B"/>
    <w:rsid w:val="002B79F3"/>
    <w:rsid w:val="002C231D"/>
    <w:rsid w:val="002C28A2"/>
    <w:rsid w:val="002D0974"/>
    <w:rsid w:val="002D377E"/>
    <w:rsid w:val="002D5558"/>
    <w:rsid w:val="002D60C5"/>
    <w:rsid w:val="002D676F"/>
    <w:rsid w:val="002E34F6"/>
    <w:rsid w:val="002E5D89"/>
    <w:rsid w:val="002E74D9"/>
    <w:rsid w:val="002E7B3F"/>
    <w:rsid w:val="002F2973"/>
    <w:rsid w:val="002F60B6"/>
    <w:rsid w:val="003019D0"/>
    <w:rsid w:val="00304A2E"/>
    <w:rsid w:val="003051E8"/>
    <w:rsid w:val="0030657F"/>
    <w:rsid w:val="003144AA"/>
    <w:rsid w:val="00314602"/>
    <w:rsid w:val="00315B4E"/>
    <w:rsid w:val="00315E56"/>
    <w:rsid w:val="0032571E"/>
    <w:rsid w:val="00325A5B"/>
    <w:rsid w:val="00327A3A"/>
    <w:rsid w:val="00334A29"/>
    <w:rsid w:val="00340BE4"/>
    <w:rsid w:val="003435F5"/>
    <w:rsid w:val="00343B28"/>
    <w:rsid w:val="003459FA"/>
    <w:rsid w:val="00361AB3"/>
    <w:rsid w:val="003641F4"/>
    <w:rsid w:val="0036728E"/>
    <w:rsid w:val="00375334"/>
    <w:rsid w:val="00376998"/>
    <w:rsid w:val="00385097"/>
    <w:rsid w:val="0038730A"/>
    <w:rsid w:val="003937A8"/>
    <w:rsid w:val="003945C6"/>
    <w:rsid w:val="003962AC"/>
    <w:rsid w:val="003A7F09"/>
    <w:rsid w:val="003B205F"/>
    <w:rsid w:val="003B2AEA"/>
    <w:rsid w:val="003B33A6"/>
    <w:rsid w:val="003C33E4"/>
    <w:rsid w:val="003C487C"/>
    <w:rsid w:val="003D1707"/>
    <w:rsid w:val="003D4C14"/>
    <w:rsid w:val="003E3804"/>
    <w:rsid w:val="003E3A84"/>
    <w:rsid w:val="003E6A9D"/>
    <w:rsid w:val="003E74B6"/>
    <w:rsid w:val="003F5AB6"/>
    <w:rsid w:val="003F6967"/>
    <w:rsid w:val="003F7148"/>
    <w:rsid w:val="0040075A"/>
    <w:rsid w:val="00404413"/>
    <w:rsid w:val="00406398"/>
    <w:rsid w:val="004071BA"/>
    <w:rsid w:val="00407A5C"/>
    <w:rsid w:val="004137CD"/>
    <w:rsid w:val="004171CF"/>
    <w:rsid w:val="00417DAD"/>
    <w:rsid w:val="00423241"/>
    <w:rsid w:val="004235C8"/>
    <w:rsid w:val="00424798"/>
    <w:rsid w:val="00426807"/>
    <w:rsid w:val="00433809"/>
    <w:rsid w:val="00435735"/>
    <w:rsid w:val="00436EEC"/>
    <w:rsid w:val="0044003C"/>
    <w:rsid w:val="00440799"/>
    <w:rsid w:val="0044146D"/>
    <w:rsid w:val="00444374"/>
    <w:rsid w:val="00451B26"/>
    <w:rsid w:val="00454FFD"/>
    <w:rsid w:val="0045798D"/>
    <w:rsid w:val="0046008D"/>
    <w:rsid w:val="00461848"/>
    <w:rsid w:val="0046285D"/>
    <w:rsid w:val="00462CDC"/>
    <w:rsid w:val="004630A0"/>
    <w:rsid w:val="00472F45"/>
    <w:rsid w:val="00473872"/>
    <w:rsid w:val="0047794D"/>
    <w:rsid w:val="0047797E"/>
    <w:rsid w:val="00486330"/>
    <w:rsid w:val="0048655C"/>
    <w:rsid w:val="004872D4"/>
    <w:rsid w:val="00493F51"/>
    <w:rsid w:val="004A50DE"/>
    <w:rsid w:val="004B1619"/>
    <w:rsid w:val="004B488B"/>
    <w:rsid w:val="004C3228"/>
    <w:rsid w:val="004C7145"/>
    <w:rsid w:val="004D1966"/>
    <w:rsid w:val="004D3245"/>
    <w:rsid w:val="004D43FC"/>
    <w:rsid w:val="004D4911"/>
    <w:rsid w:val="004E1E2F"/>
    <w:rsid w:val="004F098C"/>
    <w:rsid w:val="00503372"/>
    <w:rsid w:val="00510121"/>
    <w:rsid w:val="005123AF"/>
    <w:rsid w:val="00512AD8"/>
    <w:rsid w:val="00515329"/>
    <w:rsid w:val="005171A6"/>
    <w:rsid w:val="00520201"/>
    <w:rsid w:val="005214F7"/>
    <w:rsid w:val="00521C76"/>
    <w:rsid w:val="005230E9"/>
    <w:rsid w:val="005318E0"/>
    <w:rsid w:val="00533434"/>
    <w:rsid w:val="00533783"/>
    <w:rsid w:val="005346E7"/>
    <w:rsid w:val="00534DF5"/>
    <w:rsid w:val="005368EF"/>
    <w:rsid w:val="005368FB"/>
    <w:rsid w:val="005376F4"/>
    <w:rsid w:val="00542346"/>
    <w:rsid w:val="00545BEE"/>
    <w:rsid w:val="00546616"/>
    <w:rsid w:val="00546D51"/>
    <w:rsid w:val="0054704E"/>
    <w:rsid w:val="005518AC"/>
    <w:rsid w:val="0055488F"/>
    <w:rsid w:val="0055513D"/>
    <w:rsid w:val="005566DA"/>
    <w:rsid w:val="00557A37"/>
    <w:rsid w:val="00557E82"/>
    <w:rsid w:val="00562883"/>
    <w:rsid w:val="0056374E"/>
    <w:rsid w:val="00570450"/>
    <w:rsid w:val="0057185B"/>
    <w:rsid w:val="00571F2C"/>
    <w:rsid w:val="005720B7"/>
    <w:rsid w:val="00580742"/>
    <w:rsid w:val="005830AA"/>
    <w:rsid w:val="00585F24"/>
    <w:rsid w:val="00586934"/>
    <w:rsid w:val="005869D7"/>
    <w:rsid w:val="0058779A"/>
    <w:rsid w:val="00592895"/>
    <w:rsid w:val="0059613F"/>
    <w:rsid w:val="005A3596"/>
    <w:rsid w:val="005A3B1A"/>
    <w:rsid w:val="005A4A91"/>
    <w:rsid w:val="005B237C"/>
    <w:rsid w:val="005B6C1A"/>
    <w:rsid w:val="005B7382"/>
    <w:rsid w:val="005C0C87"/>
    <w:rsid w:val="005C154B"/>
    <w:rsid w:val="005C603B"/>
    <w:rsid w:val="005C7937"/>
    <w:rsid w:val="005C7B75"/>
    <w:rsid w:val="005D3A81"/>
    <w:rsid w:val="005D4134"/>
    <w:rsid w:val="005D666D"/>
    <w:rsid w:val="005D677A"/>
    <w:rsid w:val="005D71A9"/>
    <w:rsid w:val="005D7E79"/>
    <w:rsid w:val="005E03E7"/>
    <w:rsid w:val="005E2EBA"/>
    <w:rsid w:val="005E46FE"/>
    <w:rsid w:val="005F1AA9"/>
    <w:rsid w:val="005F404B"/>
    <w:rsid w:val="005F626E"/>
    <w:rsid w:val="005F670F"/>
    <w:rsid w:val="005F6808"/>
    <w:rsid w:val="005F704F"/>
    <w:rsid w:val="005F7A2C"/>
    <w:rsid w:val="0060112A"/>
    <w:rsid w:val="00601DCC"/>
    <w:rsid w:val="006031B7"/>
    <w:rsid w:val="0060401D"/>
    <w:rsid w:val="0060474F"/>
    <w:rsid w:val="00604ADD"/>
    <w:rsid w:val="00604B56"/>
    <w:rsid w:val="006054E6"/>
    <w:rsid w:val="00605D37"/>
    <w:rsid w:val="0061117D"/>
    <w:rsid w:val="00613D6A"/>
    <w:rsid w:val="006158F5"/>
    <w:rsid w:val="0062056C"/>
    <w:rsid w:val="0062065F"/>
    <w:rsid w:val="00626E51"/>
    <w:rsid w:val="00631346"/>
    <w:rsid w:val="00631AC7"/>
    <w:rsid w:val="00633317"/>
    <w:rsid w:val="006354E3"/>
    <w:rsid w:val="0063578A"/>
    <w:rsid w:val="00640DC6"/>
    <w:rsid w:val="006420FB"/>
    <w:rsid w:val="00653FED"/>
    <w:rsid w:val="00660A8F"/>
    <w:rsid w:val="00661881"/>
    <w:rsid w:val="00661BC0"/>
    <w:rsid w:val="00664CD9"/>
    <w:rsid w:val="00665484"/>
    <w:rsid w:val="00677A1F"/>
    <w:rsid w:val="006912B2"/>
    <w:rsid w:val="00691AF3"/>
    <w:rsid w:val="006922DC"/>
    <w:rsid w:val="006937EB"/>
    <w:rsid w:val="00693FBD"/>
    <w:rsid w:val="006943CA"/>
    <w:rsid w:val="00694D61"/>
    <w:rsid w:val="00696974"/>
    <w:rsid w:val="00697730"/>
    <w:rsid w:val="006A1704"/>
    <w:rsid w:val="006A2AAD"/>
    <w:rsid w:val="006A43A0"/>
    <w:rsid w:val="006A5864"/>
    <w:rsid w:val="006A7C03"/>
    <w:rsid w:val="006B14C2"/>
    <w:rsid w:val="006B1598"/>
    <w:rsid w:val="006C417B"/>
    <w:rsid w:val="006C4F8F"/>
    <w:rsid w:val="006C6E9D"/>
    <w:rsid w:val="006C79AE"/>
    <w:rsid w:val="006D68DD"/>
    <w:rsid w:val="006E0562"/>
    <w:rsid w:val="006E079C"/>
    <w:rsid w:val="006E3081"/>
    <w:rsid w:val="006E7193"/>
    <w:rsid w:val="006F05E6"/>
    <w:rsid w:val="006F06A9"/>
    <w:rsid w:val="006F1C61"/>
    <w:rsid w:val="006F5136"/>
    <w:rsid w:val="006F7824"/>
    <w:rsid w:val="006F7CAC"/>
    <w:rsid w:val="00700017"/>
    <w:rsid w:val="00700D64"/>
    <w:rsid w:val="00702FEF"/>
    <w:rsid w:val="007059D3"/>
    <w:rsid w:val="00710F90"/>
    <w:rsid w:val="00712D63"/>
    <w:rsid w:val="00717D7D"/>
    <w:rsid w:val="00722588"/>
    <w:rsid w:val="00724951"/>
    <w:rsid w:val="00730FA5"/>
    <w:rsid w:val="0073108F"/>
    <w:rsid w:val="0073125B"/>
    <w:rsid w:val="00732B61"/>
    <w:rsid w:val="007334EB"/>
    <w:rsid w:val="00733733"/>
    <w:rsid w:val="0073581C"/>
    <w:rsid w:val="007372C8"/>
    <w:rsid w:val="00737547"/>
    <w:rsid w:val="00740190"/>
    <w:rsid w:val="0074121E"/>
    <w:rsid w:val="00746EAB"/>
    <w:rsid w:val="00755AF2"/>
    <w:rsid w:val="00757E87"/>
    <w:rsid w:val="00761A7C"/>
    <w:rsid w:val="0076472D"/>
    <w:rsid w:val="00764CFF"/>
    <w:rsid w:val="007650E3"/>
    <w:rsid w:val="0076757C"/>
    <w:rsid w:val="00767585"/>
    <w:rsid w:val="00771BF4"/>
    <w:rsid w:val="00772B97"/>
    <w:rsid w:val="0077338A"/>
    <w:rsid w:val="007750F0"/>
    <w:rsid w:val="00781AD1"/>
    <w:rsid w:val="007824E2"/>
    <w:rsid w:val="00783913"/>
    <w:rsid w:val="0079275B"/>
    <w:rsid w:val="00793FE8"/>
    <w:rsid w:val="007955B2"/>
    <w:rsid w:val="00796D63"/>
    <w:rsid w:val="007A4913"/>
    <w:rsid w:val="007A4CBB"/>
    <w:rsid w:val="007A75F7"/>
    <w:rsid w:val="007A79F8"/>
    <w:rsid w:val="007C1F60"/>
    <w:rsid w:val="007C3567"/>
    <w:rsid w:val="007C7829"/>
    <w:rsid w:val="007C7D33"/>
    <w:rsid w:val="007D5941"/>
    <w:rsid w:val="007E57B0"/>
    <w:rsid w:val="007F00D7"/>
    <w:rsid w:val="007F1536"/>
    <w:rsid w:val="007F2D0C"/>
    <w:rsid w:val="007F6DA0"/>
    <w:rsid w:val="00805575"/>
    <w:rsid w:val="008067D0"/>
    <w:rsid w:val="00811C14"/>
    <w:rsid w:val="008167D1"/>
    <w:rsid w:val="00817A64"/>
    <w:rsid w:val="0082674B"/>
    <w:rsid w:val="0082709F"/>
    <w:rsid w:val="008301F7"/>
    <w:rsid w:val="00833589"/>
    <w:rsid w:val="008408E1"/>
    <w:rsid w:val="00841AAB"/>
    <w:rsid w:val="00841D05"/>
    <w:rsid w:val="00842E80"/>
    <w:rsid w:val="00844368"/>
    <w:rsid w:val="008459CC"/>
    <w:rsid w:val="0085035F"/>
    <w:rsid w:val="00853DFA"/>
    <w:rsid w:val="0086183E"/>
    <w:rsid w:val="00864273"/>
    <w:rsid w:val="008662F4"/>
    <w:rsid w:val="00867263"/>
    <w:rsid w:val="008736A6"/>
    <w:rsid w:val="00874018"/>
    <w:rsid w:val="00875F89"/>
    <w:rsid w:val="0087790A"/>
    <w:rsid w:val="00882D00"/>
    <w:rsid w:val="0088389E"/>
    <w:rsid w:val="00886C99"/>
    <w:rsid w:val="00887B61"/>
    <w:rsid w:val="008938AF"/>
    <w:rsid w:val="00895275"/>
    <w:rsid w:val="008A06E3"/>
    <w:rsid w:val="008A1027"/>
    <w:rsid w:val="008A11EC"/>
    <w:rsid w:val="008A2E2E"/>
    <w:rsid w:val="008A3801"/>
    <w:rsid w:val="008A3B84"/>
    <w:rsid w:val="008A5C7E"/>
    <w:rsid w:val="008A680A"/>
    <w:rsid w:val="008B7DA6"/>
    <w:rsid w:val="008C4BD4"/>
    <w:rsid w:val="008D10C9"/>
    <w:rsid w:val="008D1905"/>
    <w:rsid w:val="008D377C"/>
    <w:rsid w:val="008D3E7E"/>
    <w:rsid w:val="008E53AB"/>
    <w:rsid w:val="008E6CEA"/>
    <w:rsid w:val="008F4027"/>
    <w:rsid w:val="008F45BF"/>
    <w:rsid w:val="008F5C44"/>
    <w:rsid w:val="008F5CE3"/>
    <w:rsid w:val="008F6DB5"/>
    <w:rsid w:val="0090399E"/>
    <w:rsid w:val="00904888"/>
    <w:rsid w:val="00904B99"/>
    <w:rsid w:val="0090612D"/>
    <w:rsid w:val="00910E79"/>
    <w:rsid w:val="00911E64"/>
    <w:rsid w:val="00912531"/>
    <w:rsid w:val="00916844"/>
    <w:rsid w:val="00920842"/>
    <w:rsid w:val="00920AA9"/>
    <w:rsid w:val="009215CA"/>
    <w:rsid w:val="00926140"/>
    <w:rsid w:val="00935596"/>
    <w:rsid w:val="00936549"/>
    <w:rsid w:val="00941793"/>
    <w:rsid w:val="00942325"/>
    <w:rsid w:val="0094336E"/>
    <w:rsid w:val="009443B6"/>
    <w:rsid w:val="00946BD8"/>
    <w:rsid w:val="009471A1"/>
    <w:rsid w:val="00947DC9"/>
    <w:rsid w:val="00951071"/>
    <w:rsid w:val="00956F15"/>
    <w:rsid w:val="00956FAA"/>
    <w:rsid w:val="00957884"/>
    <w:rsid w:val="00957C67"/>
    <w:rsid w:val="00963044"/>
    <w:rsid w:val="00963A11"/>
    <w:rsid w:val="009762A4"/>
    <w:rsid w:val="0097747C"/>
    <w:rsid w:val="009819CF"/>
    <w:rsid w:val="009830F3"/>
    <w:rsid w:val="009847B6"/>
    <w:rsid w:val="0098555C"/>
    <w:rsid w:val="00985F78"/>
    <w:rsid w:val="00987687"/>
    <w:rsid w:val="009878A4"/>
    <w:rsid w:val="0099171F"/>
    <w:rsid w:val="00993E76"/>
    <w:rsid w:val="00995103"/>
    <w:rsid w:val="00997000"/>
    <w:rsid w:val="009A0E81"/>
    <w:rsid w:val="009A327D"/>
    <w:rsid w:val="009A771D"/>
    <w:rsid w:val="009B1522"/>
    <w:rsid w:val="009B21AE"/>
    <w:rsid w:val="009B6C10"/>
    <w:rsid w:val="009B73B0"/>
    <w:rsid w:val="009C14A7"/>
    <w:rsid w:val="009C1B94"/>
    <w:rsid w:val="009C1F07"/>
    <w:rsid w:val="009D3939"/>
    <w:rsid w:val="009D4476"/>
    <w:rsid w:val="009D5332"/>
    <w:rsid w:val="009D6812"/>
    <w:rsid w:val="009D7A4F"/>
    <w:rsid w:val="009E243F"/>
    <w:rsid w:val="009E265B"/>
    <w:rsid w:val="009E2F1E"/>
    <w:rsid w:val="009F625A"/>
    <w:rsid w:val="009F7B7D"/>
    <w:rsid w:val="00A0609E"/>
    <w:rsid w:val="00A068BE"/>
    <w:rsid w:val="00A1063D"/>
    <w:rsid w:val="00A10C67"/>
    <w:rsid w:val="00A135A8"/>
    <w:rsid w:val="00A210CE"/>
    <w:rsid w:val="00A21389"/>
    <w:rsid w:val="00A2398A"/>
    <w:rsid w:val="00A23C5A"/>
    <w:rsid w:val="00A24AB2"/>
    <w:rsid w:val="00A30070"/>
    <w:rsid w:val="00A30590"/>
    <w:rsid w:val="00A30D71"/>
    <w:rsid w:val="00A35620"/>
    <w:rsid w:val="00A36A42"/>
    <w:rsid w:val="00A45C19"/>
    <w:rsid w:val="00A53DE1"/>
    <w:rsid w:val="00A53F71"/>
    <w:rsid w:val="00A6054A"/>
    <w:rsid w:val="00A62E76"/>
    <w:rsid w:val="00A66606"/>
    <w:rsid w:val="00A67966"/>
    <w:rsid w:val="00A72B89"/>
    <w:rsid w:val="00A73519"/>
    <w:rsid w:val="00A7496F"/>
    <w:rsid w:val="00A84FB4"/>
    <w:rsid w:val="00A865F4"/>
    <w:rsid w:val="00A94796"/>
    <w:rsid w:val="00A95425"/>
    <w:rsid w:val="00A96BFB"/>
    <w:rsid w:val="00A976FA"/>
    <w:rsid w:val="00AB0DFB"/>
    <w:rsid w:val="00AC103E"/>
    <w:rsid w:val="00AC3D67"/>
    <w:rsid w:val="00AC4710"/>
    <w:rsid w:val="00AC71C9"/>
    <w:rsid w:val="00AD104C"/>
    <w:rsid w:val="00AD1E3A"/>
    <w:rsid w:val="00AD5597"/>
    <w:rsid w:val="00AE4EE9"/>
    <w:rsid w:val="00AE5A00"/>
    <w:rsid w:val="00AF12EA"/>
    <w:rsid w:val="00AF36E3"/>
    <w:rsid w:val="00B02423"/>
    <w:rsid w:val="00B03AA3"/>
    <w:rsid w:val="00B0762D"/>
    <w:rsid w:val="00B07F95"/>
    <w:rsid w:val="00B12F27"/>
    <w:rsid w:val="00B167D8"/>
    <w:rsid w:val="00B219AF"/>
    <w:rsid w:val="00B2757E"/>
    <w:rsid w:val="00B310FD"/>
    <w:rsid w:val="00B566D5"/>
    <w:rsid w:val="00B57454"/>
    <w:rsid w:val="00B61513"/>
    <w:rsid w:val="00B6166D"/>
    <w:rsid w:val="00B6648A"/>
    <w:rsid w:val="00B72324"/>
    <w:rsid w:val="00B766AD"/>
    <w:rsid w:val="00B84568"/>
    <w:rsid w:val="00B85D8D"/>
    <w:rsid w:val="00B92994"/>
    <w:rsid w:val="00B94A67"/>
    <w:rsid w:val="00BA3395"/>
    <w:rsid w:val="00BA3AAB"/>
    <w:rsid w:val="00BA725C"/>
    <w:rsid w:val="00BB114F"/>
    <w:rsid w:val="00BB24D8"/>
    <w:rsid w:val="00BB7F84"/>
    <w:rsid w:val="00BC0489"/>
    <w:rsid w:val="00BC2A46"/>
    <w:rsid w:val="00BC2A71"/>
    <w:rsid w:val="00BC344B"/>
    <w:rsid w:val="00BC4469"/>
    <w:rsid w:val="00BD0596"/>
    <w:rsid w:val="00BD63B0"/>
    <w:rsid w:val="00BE00F8"/>
    <w:rsid w:val="00BE4E71"/>
    <w:rsid w:val="00BE6B0D"/>
    <w:rsid w:val="00BE7528"/>
    <w:rsid w:val="00BF31D0"/>
    <w:rsid w:val="00BF5539"/>
    <w:rsid w:val="00BF6F63"/>
    <w:rsid w:val="00BF6F7A"/>
    <w:rsid w:val="00C01E19"/>
    <w:rsid w:val="00C022D4"/>
    <w:rsid w:val="00C02DC0"/>
    <w:rsid w:val="00C07A9F"/>
    <w:rsid w:val="00C126D3"/>
    <w:rsid w:val="00C151F0"/>
    <w:rsid w:val="00C17500"/>
    <w:rsid w:val="00C17F8A"/>
    <w:rsid w:val="00C208EC"/>
    <w:rsid w:val="00C27FDA"/>
    <w:rsid w:val="00C41EBF"/>
    <w:rsid w:val="00C426AB"/>
    <w:rsid w:val="00C443AC"/>
    <w:rsid w:val="00C47113"/>
    <w:rsid w:val="00C57F19"/>
    <w:rsid w:val="00C6472E"/>
    <w:rsid w:val="00C64A72"/>
    <w:rsid w:val="00C7190B"/>
    <w:rsid w:val="00C75262"/>
    <w:rsid w:val="00C7536D"/>
    <w:rsid w:val="00C76074"/>
    <w:rsid w:val="00C80F00"/>
    <w:rsid w:val="00C83535"/>
    <w:rsid w:val="00C85821"/>
    <w:rsid w:val="00C92CF9"/>
    <w:rsid w:val="00C96455"/>
    <w:rsid w:val="00CA4353"/>
    <w:rsid w:val="00CA44DC"/>
    <w:rsid w:val="00CA745A"/>
    <w:rsid w:val="00CA7506"/>
    <w:rsid w:val="00CB0961"/>
    <w:rsid w:val="00CB375A"/>
    <w:rsid w:val="00CC1BD4"/>
    <w:rsid w:val="00CC1F8D"/>
    <w:rsid w:val="00CC3A08"/>
    <w:rsid w:val="00CC4B20"/>
    <w:rsid w:val="00CC54DF"/>
    <w:rsid w:val="00CC74CF"/>
    <w:rsid w:val="00CC7BFA"/>
    <w:rsid w:val="00CD0B27"/>
    <w:rsid w:val="00CD3533"/>
    <w:rsid w:val="00CD3D4F"/>
    <w:rsid w:val="00CD45C7"/>
    <w:rsid w:val="00CD6F29"/>
    <w:rsid w:val="00CE2591"/>
    <w:rsid w:val="00CE43D0"/>
    <w:rsid w:val="00CE63D0"/>
    <w:rsid w:val="00CF154B"/>
    <w:rsid w:val="00CF7859"/>
    <w:rsid w:val="00D064D5"/>
    <w:rsid w:val="00D104B1"/>
    <w:rsid w:val="00D13C63"/>
    <w:rsid w:val="00D15192"/>
    <w:rsid w:val="00D20008"/>
    <w:rsid w:val="00D20C93"/>
    <w:rsid w:val="00D234ED"/>
    <w:rsid w:val="00D255B6"/>
    <w:rsid w:val="00D31900"/>
    <w:rsid w:val="00D3234D"/>
    <w:rsid w:val="00D4040A"/>
    <w:rsid w:val="00D41816"/>
    <w:rsid w:val="00D452DF"/>
    <w:rsid w:val="00D5458B"/>
    <w:rsid w:val="00D5523D"/>
    <w:rsid w:val="00D6258F"/>
    <w:rsid w:val="00D636E4"/>
    <w:rsid w:val="00D73F04"/>
    <w:rsid w:val="00D7714C"/>
    <w:rsid w:val="00D8096B"/>
    <w:rsid w:val="00D81D88"/>
    <w:rsid w:val="00D84914"/>
    <w:rsid w:val="00D860F8"/>
    <w:rsid w:val="00D863D7"/>
    <w:rsid w:val="00D90357"/>
    <w:rsid w:val="00D92B44"/>
    <w:rsid w:val="00D94CBC"/>
    <w:rsid w:val="00D9628F"/>
    <w:rsid w:val="00DA0400"/>
    <w:rsid w:val="00DA0D05"/>
    <w:rsid w:val="00DA3336"/>
    <w:rsid w:val="00DA39E9"/>
    <w:rsid w:val="00DA463D"/>
    <w:rsid w:val="00DB1733"/>
    <w:rsid w:val="00DC1723"/>
    <w:rsid w:val="00DC1E62"/>
    <w:rsid w:val="00DC33E8"/>
    <w:rsid w:val="00DC3F47"/>
    <w:rsid w:val="00DC4FF6"/>
    <w:rsid w:val="00DC7725"/>
    <w:rsid w:val="00DD145A"/>
    <w:rsid w:val="00DD5E26"/>
    <w:rsid w:val="00DE39E6"/>
    <w:rsid w:val="00DE6C52"/>
    <w:rsid w:val="00DF77FF"/>
    <w:rsid w:val="00E02B82"/>
    <w:rsid w:val="00E0351A"/>
    <w:rsid w:val="00E05269"/>
    <w:rsid w:val="00E12B03"/>
    <w:rsid w:val="00E17F2F"/>
    <w:rsid w:val="00E25DDB"/>
    <w:rsid w:val="00E26336"/>
    <w:rsid w:val="00E26A70"/>
    <w:rsid w:val="00E30160"/>
    <w:rsid w:val="00E338D5"/>
    <w:rsid w:val="00E357F1"/>
    <w:rsid w:val="00E37B04"/>
    <w:rsid w:val="00E37EB2"/>
    <w:rsid w:val="00E422D8"/>
    <w:rsid w:val="00E47C6F"/>
    <w:rsid w:val="00E47D76"/>
    <w:rsid w:val="00E5064E"/>
    <w:rsid w:val="00E532BE"/>
    <w:rsid w:val="00E55016"/>
    <w:rsid w:val="00E60EB5"/>
    <w:rsid w:val="00E67060"/>
    <w:rsid w:val="00E70E4C"/>
    <w:rsid w:val="00E7196D"/>
    <w:rsid w:val="00E71C5E"/>
    <w:rsid w:val="00E816B2"/>
    <w:rsid w:val="00E81CDC"/>
    <w:rsid w:val="00E84D19"/>
    <w:rsid w:val="00E85995"/>
    <w:rsid w:val="00E86B0F"/>
    <w:rsid w:val="00E92F09"/>
    <w:rsid w:val="00EB0740"/>
    <w:rsid w:val="00EB1507"/>
    <w:rsid w:val="00EB3AFA"/>
    <w:rsid w:val="00EB3D73"/>
    <w:rsid w:val="00EB4725"/>
    <w:rsid w:val="00EB54F4"/>
    <w:rsid w:val="00EB55D7"/>
    <w:rsid w:val="00EB6F4C"/>
    <w:rsid w:val="00EB77B9"/>
    <w:rsid w:val="00EC02FA"/>
    <w:rsid w:val="00EC4EF3"/>
    <w:rsid w:val="00ED169D"/>
    <w:rsid w:val="00ED1EB7"/>
    <w:rsid w:val="00ED2A0C"/>
    <w:rsid w:val="00ED5E78"/>
    <w:rsid w:val="00ED6A6C"/>
    <w:rsid w:val="00ED6C02"/>
    <w:rsid w:val="00EE10F2"/>
    <w:rsid w:val="00EE7758"/>
    <w:rsid w:val="00EF2698"/>
    <w:rsid w:val="00EF3650"/>
    <w:rsid w:val="00EF4C4B"/>
    <w:rsid w:val="00F028A7"/>
    <w:rsid w:val="00F04F17"/>
    <w:rsid w:val="00F063A7"/>
    <w:rsid w:val="00F07577"/>
    <w:rsid w:val="00F07B32"/>
    <w:rsid w:val="00F12FD0"/>
    <w:rsid w:val="00F14989"/>
    <w:rsid w:val="00F2265A"/>
    <w:rsid w:val="00F22759"/>
    <w:rsid w:val="00F2409E"/>
    <w:rsid w:val="00F250AF"/>
    <w:rsid w:val="00F25607"/>
    <w:rsid w:val="00F25823"/>
    <w:rsid w:val="00F3047E"/>
    <w:rsid w:val="00F34013"/>
    <w:rsid w:val="00F34670"/>
    <w:rsid w:val="00F4193E"/>
    <w:rsid w:val="00F434AF"/>
    <w:rsid w:val="00F4718E"/>
    <w:rsid w:val="00F518D4"/>
    <w:rsid w:val="00F52205"/>
    <w:rsid w:val="00F5729C"/>
    <w:rsid w:val="00F57E6D"/>
    <w:rsid w:val="00F615AB"/>
    <w:rsid w:val="00F62CD3"/>
    <w:rsid w:val="00F64FAC"/>
    <w:rsid w:val="00F671E8"/>
    <w:rsid w:val="00F70001"/>
    <w:rsid w:val="00F72887"/>
    <w:rsid w:val="00F76477"/>
    <w:rsid w:val="00F774DF"/>
    <w:rsid w:val="00F83304"/>
    <w:rsid w:val="00F86166"/>
    <w:rsid w:val="00F944A4"/>
    <w:rsid w:val="00FA0C96"/>
    <w:rsid w:val="00FB0F2F"/>
    <w:rsid w:val="00FB2532"/>
    <w:rsid w:val="00FB6173"/>
    <w:rsid w:val="00FC249D"/>
    <w:rsid w:val="00FC34FE"/>
    <w:rsid w:val="00FC35C0"/>
    <w:rsid w:val="00FC55FB"/>
    <w:rsid w:val="00FC6E40"/>
    <w:rsid w:val="00FD3370"/>
    <w:rsid w:val="00FD3F20"/>
    <w:rsid w:val="00FD45A0"/>
    <w:rsid w:val="00FD62B9"/>
    <w:rsid w:val="00FD6BF4"/>
    <w:rsid w:val="00FE0842"/>
    <w:rsid w:val="00FE4421"/>
    <w:rsid w:val="00FF4CA4"/>
    <w:rsid w:val="00FF5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0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仿宋" w:hAnsi="Times New Roman" w:cs="Times New Roman"/>
        <w:snapToGrid w:val="0"/>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2F27"/>
    <w:pPr>
      <w:widowControl w:val="0"/>
      <w:spacing w:line="560" w:lineRule="exact"/>
      <w:ind w:firstLineChars="200" w:firstLine="200"/>
      <w:jc w:val="both"/>
    </w:pPr>
    <w:rPr>
      <w:rFonts w:eastAsia="仿宋_GB2312" w:cstheme="minorBidi"/>
      <w:snapToGrid/>
      <w:kern w:val="2"/>
      <w:szCs w:val="22"/>
    </w:rPr>
  </w:style>
  <w:style w:type="paragraph" w:styleId="10">
    <w:name w:val="heading 1"/>
    <w:aliases w:val="主标题"/>
    <w:next w:val="a1"/>
    <w:link w:val="1Char1"/>
    <w:uiPriority w:val="9"/>
    <w:qFormat/>
    <w:rsid w:val="00B12F27"/>
    <w:pPr>
      <w:keepNext/>
      <w:keepLines/>
      <w:spacing w:before="340" w:after="330" w:line="578" w:lineRule="auto"/>
      <w:jc w:val="center"/>
      <w:outlineLvl w:val="0"/>
    </w:pPr>
    <w:rPr>
      <w:rFonts w:eastAsia="华文中宋"/>
      <w:b/>
      <w:bCs/>
      <w:kern w:val="44"/>
      <w:sz w:val="44"/>
      <w:szCs w:val="4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公文:1级标题"/>
    <w:link w:val="13"/>
    <w:rsid w:val="00B12F27"/>
    <w:pPr>
      <w:numPr>
        <w:numId w:val="4"/>
      </w:numPr>
      <w:spacing w:line="560" w:lineRule="exact"/>
      <w:ind w:firstLineChars="200" w:firstLine="200"/>
      <w:outlineLvl w:val="0"/>
    </w:pPr>
    <w:rPr>
      <w:rFonts w:ascii="黑体" w:eastAsia="黑体" w:hAnsi="黑体"/>
    </w:rPr>
  </w:style>
  <w:style w:type="character" w:customStyle="1" w:styleId="13">
    <w:name w:val="公文:1级标题 字符"/>
    <w:basedOn w:val="a2"/>
    <w:link w:val="1"/>
    <w:rsid w:val="00B12F27"/>
    <w:rPr>
      <w:rFonts w:ascii="黑体" w:eastAsia="黑体" w:hAnsi="黑体"/>
    </w:rPr>
  </w:style>
  <w:style w:type="paragraph" w:customStyle="1" w:styleId="a5">
    <w:name w:val="公文:小标宋标题"/>
    <w:basedOn w:val="a1"/>
    <w:next w:val="a1"/>
    <w:link w:val="a6"/>
    <w:autoRedefine/>
    <w:rsid w:val="00B12F27"/>
    <w:pPr>
      <w:ind w:firstLine="0"/>
      <w:jc w:val="center"/>
    </w:pPr>
    <w:rPr>
      <w:rFonts w:eastAsia="方正小标宋简体"/>
      <w:sz w:val="44"/>
    </w:rPr>
  </w:style>
  <w:style w:type="character" w:customStyle="1" w:styleId="a6">
    <w:name w:val="公文:小标宋标题 字符"/>
    <w:basedOn w:val="a2"/>
    <w:link w:val="a5"/>
    <w:rsid w:val="00B12F27"/>
    <w:rPr>
      <w:rFonts w:eastAsia="方正小标宋简体" w:cstheme="minorBidi"/>
      <w:snapToGrid/>
      <w:kern w:val="2"/>
      <w:sz w:val="44"/>
      <w:szCs w:val="22"/>
    </w:rPr>
  </w:style>
  <w:style w:type="paragraph" w:customStyle="1" w:styleId="4">
    <w:name w:val="公文:4级标题"/>
    <w:basedOn w:val="a1"/>
    <w:link w:val="40"/>
    <w:autoRedefine/>
    <w:rsid w:val="00B12F27"/>
    <w:pPr>
      <w:numPr>
        <w:ilvl w:val="1"/>
        <w:numId w:val="1"/>
      </w:numPr>
      <w:ind w:left="0" w:firstLine="200"/>
    </w:pPr>
  </w:style>
  <w:style w:type="character" w:customStyle="1" w:styleId="40">
    <w:name w:val="公文:4级标题 字符"/>
    <w:basedOn w:val="a2"/>
    <w:link w:val="4"/>
    <w:rsid w:val="00B12F27"/>
    <w:rPr>
      <w:rFonts w:eastAsia="仿宋_GB2312" w:cstheme="minorBidi"/>
      <w:snapToGrid/>
      <w:kern w:val="2"/>
      <w:szCs w:val="22"/>
    </w:rPr>
  </w:style>
  <w:style w:type="paragraph" w:customStyle="1" w:styleId="3">
    <w:name w:val="公文:3级标题"/>
    <w:basedOn w:val="a1"/>
    <w:link w:val="30"/>
    <w:rsid w:val="00B12F27"/>
    <w:pPr>
      <w:numPr>
        <w:numId w:val="2"/>
      </w:numPr>
      <w:ind w:left="0" w:firstLine="200"/>
    </w:pPr>
  </w:style>
  <w:style w:type="character" w:customStyle="1" w:styleId="30">
    <w:name w:val="公文:3级标题 字符"/>
    <w:basedOn w:val="a2"/>
    <w:link w:val="3"/>
    <w:rsid w:val="00B12F27"/>
    <w:rPr>
      <w:rFonts w:eastAsia="仿宋_GB2312" w:cstheme="minorBidi"/>
      <w:snapToGrid/>
      <w:kern w:val="2"/>
      <w:szCs w:val="22"/>
    </w:rPr>
  </w:style>
  <w:style w:type="paragraph" w:customStyle="1" w:styleId="2">
    <w:name w:val="公文:2级标题"/>
    <w:link w:val="20"/>
    <w:rsid w:val="00B12F27"/>
    <w:pPr>
      <w:numPr>
        <w:numId w:val="3"/>
      </w:numPr>
      <w:ind w:left="0" w:firstLineChars="200" w:firstLine="200"/>
      <w:outlineLvl w:val="1"/>
    </w:pPr>
    <w:rPr>
      <w:rFonts w:eastAsia="楷体"/>
    </w:rPr>
  </w:style>
  <w:style w:type="character" w:customStyle="1" w:styleId="20">
    <w:name w:val="公文:2级标题 字符"/>
    <w:basedOn w:val="a2"/>
    <w:link w:val="2"/>
    <w:rsid w:val="00B12F27"/>
    <w:rPr>
      <w:rFonts w:eastAsia="楷体"/>
    </w:rPr>
  </w:style>
  <w:style w:type="paragraph" w:customStyle="1" w:styleId="a7">
    <w:name w:val="公文:正文"/>
    <w:basedOn w:val="a1"/>
    <w:link w:val="a8"/>
    <w:rsid w:val="00B12F27"/>
  </w:style>
  <w:style w:type="character" w:customStyle="1" w:styleId="a8">
    <w:name w:val="公文:正文 字符"/>
    <w:basedOn w:val="a2"/>
    <w:link w:val="a7"/>
    <w:rsid w:val="00B12F27"/>
    <w:rPr>
      <w:rFonts w:eastAsia="仿宋_GB2312" w:cstheme="minorBidi"/>
      <w:snapToGrid/>
      <w:kern w:val="2"/>
      <w:szCs w:val="22"/>
    </w:rPr>
  </w:style>
  <w:style w:type="paragraph" w:customStyle="1" w:styleId="a9">
    <w:name w:val="公文:黑体标题"/>
    <w:basedOn w:val="a1"/>
    <w:link w:val="aa"/>
    <w:rsid w:val="00B12F27"/>
    <w:pPr>
      <w:ind w:firstLine="0"/>
      <w:jc w:val="center"/>
    </w:pPr>
    <w:rPr>
      <w:rFonts w:eastAsia="黑体"/>
      <w:sz w:val="44"/>
    </w:rPr>
  </w:style>
  <w:style w:type="character" w:customStyle="1" w:styleId="aa">
    <w:name w:val="公文:黑体标题 字符"/>
    <w:basedOn w:val="a2"/>
    <w:link w:val="a9"/>
    <w:rsid w:val="00B12F27"/>
    <w:rPr>
      <w:rFonts w:eastAsia="黑体" w:cstheme="minorBidi"/>
      <w:snapToGrid/>
      <w:kern w:val="2"/>
      <w:sz w:val="44"/>
      <w:szCs w:val="22"/>
    </w:rPr>
  </w:style>
  <w:style w:type="paragraph" w:styleId="ab">
    <w:name w:val="List Paragraph"/>
    <w:basedOn w:val="a1"/>
    <w:uiPriority w:val="34"/>
    <w:qFormat/>
    <w:rsid w:val="00B12F27"/>
    <w:pPr>
      <w:ind w:firstLine="420"/>
    </w:pPr>
  </w:style>
  <w:style w:type="character" w:customStyle="1" w:styleId="1Char">
    <w:name w:val="标题 1 Char"/>
    <w:aliases w:val="主标题 Char"/>
    <w:basedOn w:val="a2"/>
    <w:uiPriority w:val="9"/>
    <w:rsid w:val="000E7C5A"/>
    <w:rPr>
      <w:rFonts w:eastAsia="华文中宋"/>
      <w:b/>
      <w:bCs/>
      <w:kern w:val="44"/>
      <w:sz w:val="44"/>
      <w:szCs w:val="44"/>
    </w:rPr>
  </w:style>
  <w:style w:type="paragraph" w:customStyle="1" w:styleId="ac">
    <w:name w:val="方正标题"/>
    <w:next w:val="a1"/>
    <w:qFormat/>
    <w:rsid w:val="00B12F27"/>
    <w:pPr>
      <w:jc w:val="center"/>
    </w:pPr>
    <w:rPr>
      <w:rFonts w:eastAsia="华文中宋"/>
      <w:sz w:val="44"/>
    </w:rPr>
  </w:style>
  <w:style w:type="paragraph" w:customStyle="1" w:styleId="ad">
    <w:name w:val="一级标题"/>
    <w:next w:val="a1"/>
    <w:link w:val="ae"/>
    <w:qFormat/>
    <w:rsid w:val="00B12F27"/>
    <w:pPr>
      <w:ind w:firstLineChars="200" w:firstLine="200"/>
      <w:outlineLvl w:val="0"/>
    </w:pPr>
    <w:rPr>
      <w:rFonts w:eastAsia="黑体"/>
    </w:rPr>
  </w:style>
  <w:style w:type="character" w:customStyle="1" w:styleId="ae">
    <w:name w:val="一级标题 字符"/>
    <w:basedOn w:val="a2"/>
    <w:link w:val="ad"/>
    <w:rsid w:val="00B12F27"/>
    <w:rPr>
      <w:rFonts w:eastAsia="黑体"/>
    </w:rPr>
  </w:style>
  <w:style w:type="paragraph" w:customStyle="1" w:styleId="af">
    <w:name w:val="顶格正文"/>
    <w:next w:val="a1"/>
    <w:link w:val="af0"/>
    <w:qFormat/>
    <w:rsid w:val="00B12F27"/>
    <w:rPr>
      <w:rFonts w:eastAsia="仿宋_GB2312"/>
    </w:rPr>
  </w:style>
  <w:style w:type="character" w:customStyle="1" w:styleId="af0">
    <w:name w:val="顶格正文 字符"/>
    <w:basedOn w:val="a2"/>
    <w:link w:val="af"/>
    <w:rsid w:val="00B12F27"/>
    <w:rPr>
      <w:rFonts w:eastAsia="仿宋_GB2312"/>
    </w:rPr>
  </w:style>
  <w:style w:type="paragraph" w:customStyle="1" w:styleId="af1">
    <w:name w:val="华文中宋标题"/>
    <w:next w:val="a1"/>
    <w:qFormat/>
    <w:rsid w:val="00B12F27"/>
    <w:pPr>
      <w:jc w:val="center"/>
    </w:pPr>
    <w:rPr>
      <w:rFonts w:eastAsia="华文中宋"/>
      <w:sz w:val="44"/>
    </w:rPr>
  </w:style>
  <w:style w:type="numbering" w:customStyle="1" w:styleId="110">
    <w:name w:val="1.  1）样式"/>
    <w:uiPriority w:val="99"/>
    <w:rsid w:val="00B12F27"/>
    <w:pPr>
      <w:numPr>
        <w:numId w:val="5"/>
      </w:numPr>
    </w:pPr>
  </w:style>
  <w:style w:type="numbering" w:customStyle="1" w:styleId="a">
    <w:name w:val="第一条、第二条、第三条"/>
    <w:uiPriority w:val="99"/>
    <w:rsid w:val="00B12F27"/>
    <w:pPr>
      <w:numPr>
        <w:numId w:val="6"/>
      </w:numPr>
    </w:pPr>
  </w:style>
  <w:style w:type="numbering" w:customStyle="1" w:styleId="--1--1">
    <w:name w:val="黑体一、--1.--1）"/>
    <w:uiPriority w:val="99"/>
    <w:rsid w:val="00B12F27"/>
    <w:pPr>
      <w:numPr>
        <w:numId w:val="7"/>
      </w:numPr>
    </w:pPr>
  </w:style>
  <w:style w:type="paragraph" w:customStyle="1" w:styleId="a0">
    <w:name w:val="黑体三号"/>
    <w:link w:val="af2"/>
    <w:qFormat/>
    <w:rsid w:val="00B12F27"/>
    <w:pPr>
      <w:numPr>
        <w:numId w:val="7"/>
      </w:numPr>
      <w:spacing w:line="560" w:lineRule="exact"/>
    </w:pPr>
    <w:rPr>
      <w:rFonts w:eastAsia="黑体" w:cstheme="minorBidi"/>
      <w:snapToGrid/>
      <w:kern w:val="2"/>
      <w:sz w:val="44"/>
      <w:szCs w:val="22"/>
    </w:rPr>
  </w:style>
  <w:style w:type="character" w:customStyle="1" w:styleId="af2">
    <w:name w:val="黑体三号 字符"/>
    <w:basedOn w:val="aa"/>
    <w:link w:val="a0"/>
    <w:rsid w:val="00B12F27"/>
    <w:rPr>
      <w:rFonts w:eastAsia="黑体" w:cstheme="minorBidi"/>
      <w:snapToGrid/>
      <w:kern w:val="2"/>
      <w:sz w:val="44"/>
      <w:szCs w:val="22"/>
    </w:rPr>
  </w:style>
  <w:style w:type="paragraph" w:styleId="af3">
    <w:name w:val="header"/>
    <w:basedOn w:val="a1"/>
    <w:link w:val="Char1"/>
    <w:uiPriority w:val="99"/>
    <w:unhideWhenUsed/>
    <w:rsid w:val="00B12F27"/>
    <w:pPr>
      <w:tabs>
        <w:tab w:val="center" w:pos="4153"/>
        <w:tab w:val="right" w:pos="8306"/>
      </w:tabs>
      <w:snapToGrid w:val="0"/>
      <w:spacing w:line="240" w:lineRule="atLeast"/>
      <w:jc w:val="center"/>
    </w:pPr>
    <w:rPr>
      <w:sz w:val="18"/>
      <w:szCs w:val="18"/>
    </w:rPr>
  </w:style>
  <w:style w:type="character" w:customStyle="1" w:styleId="Char">
    <w:name w:val="页眉 Char"/>
    <w:basedOn w:val="a2"/>
    <w:uiPriority w:val="99"/>
    <w:rsid w:val="000E7C5A"/>
    <w:rPr>
      <w:rFonts w:eastAsia="仿宋_GB2312" w:cstheme="minorBidi"/>
      <w:snapToGrid/>
      <w:kern w:val="2"/>
      <w:sz w:val="18"/>
      <w:szCs w:val="18"/>
    </w:rPr>
  </w:style>
  <w:style w:type="numbering" w:customStyle="1" w:styleId="11">
    <w:name w:val="（一）1.（1）"/>
    <w:uiPriority w:val="99"/>
    <w:rsid w:val="00B12F27"/>
    <w:pPr>
      <w:numPr>
        <w:numId w:val="9"/>
      </w:numPr>
    </w:pPr>
  </w:style>
  <w:style w:type="table" w:styleId="af4">
    <w:name w:val="Table Grid"/>
    <w:basedOn w:val="a3"/>
    <w:uiPriority w:val="39"/>
    <w:rsid w:val="00B12F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basedOn w:val="a2"/>
    <w:uiPriority w:val="99"/>
    <w:unhideWhenUsed/>
    <w:rsid w:val="00B12F27"/>
    <w:rPr>
      <w:color w:val="0563C1" w:themeColor="hyperlink"/>
      <w:u w:val="single"/>
    </w:rPr>
  </w:style>
  <w:style w:type="character" w:customStyle="1" w:styleId="14">
    <w:name w:val="未处理的提及1"/>
    <w:basedOn w:val="a2"/>
    <w:uiPriority w:val="99"/>
    <w:semiHidden/>
    <w:unhideWhenUsed/>
    <w:rsid w:val="000E7C5A"/>
    <w:rPr>
      <w:color w:val="605E5C"/>
      <w:shd w:val="clear" w:color="auto" w:fill="E1DFDD"/>
    </w:rPr>
  </w:style>
  <w:style w:type="paragraph" w:customStyle="1" w:styleId="12">
    <w:name w:val="1（2）列表"/>
    <w:basedOn w:val="a7"/>
    <w:qFormat/>
    <w:rsid w:val="00B12F27"/>
    <w:pPr>
      <w:numPr>
        <w:numId w:val="28"/>
      </w:numPr>
      <w:ind w:firstLineChars="0" w:firstLine="0"/>
    </w:pPr>
  </w:style>
  <w:style w:type="paragraph" w:styleId="af6">
    <w:name w:val="Body Text"/>
    <w:basedOn w:val="a1"/>
    <w:link w:val="Char0"/>
    <w:qFormat/>
    <w:rsid w:val="0079275B"/>
  </w:style>
  <w:style w:type="character" w:customStyle="1" w:styleId="Char0">
    <w:name w:val="正文文本 Char"/>
    <w:basedOn w:val="a2"/>
    <w:link w:val="af6"/>
    <w:rsid w:val="0079275B"/>
    <w:rPr>
      <w:rFonts w:eastAsia="仿宋_GB2312" w:cstheme="minorBidi"/>
      <w:snapToGrid/>
      <w:szCs w:val="24"/>
      <w:lang w:eastAsia="en-US"/>
    </w:rPr>
  </w:style>
  <w:style w:type="paragraph" w:customStyle="1" w:styleId="FirstParagraph">
    <w:name w:val="First Paragraph"/>
    <w:basedOn w:val="af6"/>
    <w:next w:val="af6"/>
    <w:qFormat/>
    <w:rsid w:val="0079275B"/>
  </w:style>
  <w:style w:type="paragraph" w:styleId="af7">
    <w:name w:val="footer"/>
    <w:basedOn w:val="a1"/>
    <w:link w:val="Char2"/>
    <w:uiPriority w:val="99"/>
    <w:unhideWhenUsed/>
    <w:rsid w:val="001F088F"/>
    <w:pPr>
      <w:tabs>
        <w:tab w:val="center" w:pos="4153"/>
        <w:tab w:val="right" w:pos="8306"/>
      </w:tabs>
      <w:snapToGrid w:val="0"/>
      <w:spacing w:line="240" w:lineRule="atLeast"/>
      <w:jc w:val="left"/>
    </w:pPr>
    <w:rPr>
      <w:sz w:val="18"/>
      <w:szCs w:val="18"/>
    </w:rPr>
  </w:style>
  <w:style w:type="character" w:customStyle="1" w:styleId="Char2">
    <w:name w:val="页脚 Char"/>
    <w:basedOn w:val="a2"/>
    <w:link w:val="af7"/>
    <w:uiPriority w:val="99"/>
    <w:rsid w:val="001F088F"/>
    <w:rPr>
      <w:rFonts w:eastAsia="仿宋_GB2312" w:cstheme="minorBidi"/>
      <w:snapToGrid/>
      <w:kern w:val="2"/>
      <w:sz w:val="18"/>
      <w:szCs w:val="18"/>
    </w:rPr>
  </w:style>
  <w:style w:type="paragraph" w:styleId="af8">
    <w:name w:val="Balloon Text"/>
    <w:basedOn w:val="a1"/>
    <w:link w:val="Char3"/>
    <w:uiPriority w:val="99"/>
    <w:semiHidden/>
    <w:unhideWhenUsed/>
    <w:rsid w:val="001F088F"/>
    <w:pPr>
      <w:spacing w:line="240" w:lineRule="auto"/>
    </w:pPr>
    <w:rPr>
      <w:sz w:val="18"/>
      <w:szCs w:val="18"/>
    </w:rPr>
  </w:style>
  <w:style w:type="character" w:customStyle="1" w:styleId="Char3">
    <w:name w:val="批注框文本 Char"/>
    <w:basedOn w:val="a2"/>
    <w:link w:val="af8"/>
    <w:uiPriority w:val="99"/>
    <w:semiHidden/>
    <w:rsid w:val="001F088F"/>
    <w:rPr>
      <w:rFonts w:eastAsia="仿宋_GB2312" w:cstheme="minorBidi"/>
      <w:snapToGrid/>
      <w:kern w:val="2"/>
      <w:sz w:val="18"/>
      <w:szCs w:val="18"/>
    </w:rPr>
  </w:style>
  <w:style w:type="character" w:customStyle="1" w:styleId="1Char1">
    <w:name w:val="标题 1 Char1"/>
    <w:aliases w:val="主标题 Char1"/>
    <w:basedOn w:val="a2"/>
    <w:link w:val="10"/>
    <w:uiPriority w:val="9"/>
    <w:rsid w:val="00B12F27"/>
    <w:rPr>
      <w:rFonts w:eastAsia="华文中宋"/>
      <w:b/>
      <w:bCs/>
      <w:kern w:val="44"/>
      <w:sz w:val="44"/>
      <w:szCs w:val="44"/>
    </w:rPr>
  </w:style>
  <w:style w:type="character" w:customStyle="1" w:styleId="Char1">
    <w:name w:val="页眉 Char1"/>
    <w:basedOn w:val="a2"/>
    <w:link w:val="af3"/>
    <w:uiPriority w:val="99"/>
    <w:rsid w:val="00B12F27"/>
    <w:rPr>
      <w:rFonts w:eastAsia="仿宋_GB2312" w:cstheme="minorBidi"/>
      <w:snapToGrid/>
      <w:kern w:val="2"/>
      <w:sz w:val="18"/>
      <w:szCs w:val="18"/>
    </w:rPr>
  </w:style>
  <w:style w:type="character" w:customStyle="1" w:styleId="21">
    <w:name w:val="未处理的提及2"/>
    <w:basedOn w:val="a2"/>
    <w:uiPriority w:val="99"/>
    <w:semiHidden/>
    <w:unhideWhenUsed/>
    <w:rsid w:val="00B12F27"/>
    <w:rPr>
      <w:color w:val="605E5C"/>
      <w:shd w:val="clear" w:color="auto" w:fill="E1DFDD"/>
    </w:rPr>
  </w:style>
  <w:style w:type="character" w:styleId="af9">
    <w:name w:val="annotation reference"/>
    <w:basedOn w:val="a2"/>
    <w:uiPriority w:val="99"/>
    <w:semiHidden/>
    <w:unhideWhenUsed/>
    <w:rsid w:val="00710F90"/>
    <w:rPr>
      <w:sz w:val="21"/>
      <w:szCs w:val="21"/>
    </w:rPr>
  </w:style>
  <w:style w:type="paragraph" w:styleId="afa">
    <w:name w:val="annotation text"/>
    <w:basedOn w:val="a1"/>
    <w:link w:val="Char4"/>
    <w:uiPriority w:val="99"/>
    <w:semiHidden/>
    <w:unhideWhenUsed/>
    <w:rsid w:val="00710F90"/>
    <w:pPr>
      <w:jc w:val="left"/>
    </w:pPr>
  </w:style>
  <w:style w:type="character" w:customStyle="1" w:styleId="Char4">
    <w:name w:val="批注文字 Char"/>
    <w:basedOn w:val="a2"/>
    <w:link w:val="afa"/>
    <w:uiPriority w:val="99"/>
    <w:semiHidden/>
    <w:rsid w:val="00710F90"/>
    <w:rPr>
      <w:rFonts w:eastAsia="仿宋_GB2312" w:cstheme="minorBidi"/>
      <w:snapToGrid/>
      <w:kern w:val="2"/>
      <w:szCs w:val="22"/>
    </w:rPr>
  </w:style>
  <w:style w:type="paragraph" w:styleId="afb">
    <w:name w:val="annotation subject"/>
    <w:basedOn w:val="afa"/>
    <w:next w:val="afa"/>
    <w:link w:val="Char5"/>
    <w:uiPriority w:val="99"/>
    <w:semiHidden/>
    <w:unhideWhenUsed/>
    <w:rsid w:val="00710F90"/>
    <w:rPr>
      <w:b/>
      <w:bCs/>
    </w:rPr>
  </w:style>
  <w:style w:type="character" w:customStyle="1" w:styleId="Char5">
    <w:name w:val="批注主题 Char"/>
    <w:basedOn w:val="Char4"/>
    <w:link w:val="afb"/>
    <w:uiPriority w:val="99"/>
    <w:semiHidden/>
    <w:rsid w:val="00710F90"/>
    <w:rPr>
      <w:rFonts w:eastAsia="仿宋_GB2312" w:cstheme="minorBidi"/>
      <w:b/>
      <w:bCs/>
      <w:snapToGrid/>
      <w:kern w:val="2"/>
      <w:szCs w:val="22"/>
    </w:rPr>
  </w:style>
  <w:style w:type="paragraph" w:styleId="afc">
    <w:name w:val="Subtitle"/>
    <w:basedOn w:val="a1"/>
    <w:next w:val="a1"/>
    <w:link w:val="Char6"/>
    <w:uiPriority w:val="11"/>
    <w:rsid w:val="002B663B"/>
    <w:pPr>
      <w:spacing w:before="240" w:after="60" w:line="312" w:lineRule="atLeast"/>
      <w:jc w:val="center"/>
      <w:outlineLvl w:val="1"/>
    </w:pPr>
    <w:rPr>
      <w:rFonts w:asciiTheme="minorHAnsi" w:eastAsiaTheme="minorEastAsia" w:hAnsiTheme="minorHAnsi"/>
      <w:b/>
      <w:bCs/>
      <w:kern w:val="28"/>
      <w:szCs w:val="32"/>
    </w:rPr>
  </w:style>
  <w:style w:type="character" w:customStyle="1" w:styleId="Char6">
    <w:name w:val="副标题 Char"/>
    <w:basedOn w:val="a2"/>
    <w:link w:val="afc"/>
    <w:uiPriority w:val="11"/>
    <w:rsid w:val="002B663B"/>
    <w:rPr>
      <w:rFonts w:asciiTheme="minorHAnsi" w:eastAsiaTheme="minorEastAsia" w:hAnsiTheme="minorHAnsi" w:cstheme="minorBidi"/>
      <w:b/>
      <w:bCs/>
      <w:snapToGrid/>
      <w:kern w:val="28"/>
    </w:rPr>
  </w:style>
  <w:style w:type="table" w:customStyle="1" w:styleId="15">
    <w:name w:val="网格型1"/>
    <w:basedOn w:val="a3"/>
    <w:next w:val="af4"/>
    <w:qFormat/>
    <w:rsid w:val="00DC1723"/>
    <w:pPr>
      <w:widowControl w:val="0"/>
      <w:jc w:val="both"/>
    </w:pPr>
    <w:rPr>
      <w:rFonts w:ascii="Calibri" w:eastAsia="宋体" w:hAnsi="Calibri"/>
      <w:snapToGri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仿宋" w:hAnsi="Times New Roman" w:cs="Times New Roman"/>
        <w:snapToGrid w:val="0"/>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2F27"/>
    <w:pPr>
      <w:widowControl w:val="0"/>
      <w:spacing w:line="560" w:lineRule="exact"/>
      <w:ind w:firstLineChars="200" w:firstLine="200"/>
      <w:jc w:val="both"/>
    </w:pPr>
    <w:rPr>
      <w:rFonts w:eastAsia="仿宋_GB2312" w:cstheme="minorBidi"/>
      <w:snapToGrid/>
      <w:kern w:val="2"/>
      <w:szCs w:val="22"/>
    </w:rPr>
  </w:style>
  <w:style w:type="paragraph" w:styleId="10">
    <w:name w:val="heading 1"/>
    <w:aliases w:val="主标题"/>
    <w:next w:val="a1"/>
    <w:link w:val="1Char1"/>
    <w:uiPriority w:val="9"/>
    <w:qFormat/>
    <w:rsid w:val="00B12F27"/>
    <w:pPr>
      <w:keepNext/>
      <w:keepLines/>
      <w:spacing w:before="340" w:after="330" w:line="578" w:lineRule="auto"/>
      <w:jc w:val="center"/>
      <w:outlineLvl w:val="0"/>
    </w:pPr>
    <w:rPr>
      <w:rFonts w:eastAsia="华文中宋"/>
      <w:b/>
      <w:bCs/>
      <w:kern w:val="44"/>
      <w:sz w:val="44"/>
      <w:szCs w:val="4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公文:1级标题"/>
    <w:link w:val="13"/>
    <w:rsid w:val="00B12F27"/>
    <w:pPr>
      <w:numPr>
        <w:numId w:val="4"/>
      </w:numPr>
      <w:spacing w:line="560" w:lineRule="exact"/>
      <w:ind w:firstLineChars="200" w:firstLine="200"/>
      <w:outlineLvl w:val="0"/>
    </w:pPr>
    <w:rPr>
      <w:rFonts w:ascii="黑体" w:eastAsia="黑体" w:hAnsi="黑体"/>
    </w:rPr>
  </w:style>
  <w:style w:type="character" w:customStyle="1" w:styleId="13">
    <w:name w:val="公文:1级标题 字符"/>
    <w:basedOn w:val="a2"/>
    <w:link w:val="1"/>
    <w:rsid w:val="00B12F27"/>
    <w:rPr>
      <w:rFonts w:ascii="黑体" w:eastAsia="黑体" w:hAnsi="黑体"/>
    </w:rPr>
  </w:style>
  <w:style w:type="paragraph" w:customStyle="1" w:styleId="a5">
    <w:name w:val="公文:小标宋标题"/>
    <w:basedOn w:val="a1"/>
    <w:next w:val="a1"/>
    <w:link w:val="a6"/>
    <w:autoRedefine/>
    <w:rsid w:val="00B12F27"/>
    <w:pPr>
      <w:ind w:firstLine="0"/>
      <w:jc w:val="center"/>
    </w:pPr>
    <w:rPr>
      <w:rFonts w:eastAsia="方正小标宋简体"/>
      <w:sz w:val="44"/>
    </w:rPr>
  </w:style>
  <w:style w:type="character" w:customStyle="1" w:styleId="a6">
    <w:name w:val="公文:小标宋标题 字符"/>
    <w:basedOn w:val="a2"/>
    <w:link w:val="a5"/>
    <w:rsid w:val="00B12F27"/>
    <w:rPr>
      <w:rFonts w:eastAsia="方正小标宋简体" w:cstheme="minorBidi"/>
      <w:snapToGrid/>
      <w:kern w:val="2"/>
      <w:sz w:val="44"/>
      <w:szCs w:val="22"/>
    </w:rPr>
  </w:style>
  <w:style w:type="paragraph" w:customStyle="1" w:styleId="4">
    <w:name w:val="公文:4级标题"/>
    <w:basedOn w:val="a1"/>
    <w:link w:val="40"/>
    <w:autoRedefine/>
    <w:rsid w:val="00B12F27"/>
    <w:pPr>
      <w:numPr>
        <w:ilvl w:val="1"/>
        <w:numId w:val="1"/>
      </w:numPr>
      <w:ind w:left="0" w:firstLine="200"/>
    </w:pPr>
  </w:style>
  <w:style w:type="character" w:customStyle="1" w:styleId="40">
    <w:name w:val="公文:4级标题 字符"/>
    <w:basedOn w:val="a2"/>
    <w:link w:val="4"/>
    <w:rsid w:val="00B12F27"/>
    <w:rPr>
      <w:rFonts w:eastAsia="仿宋_GB2312" w:cstheme="minorBidi"/>
      <w:snapToGrid/>
      <w:kern w:val="2"/>
      <w:szCs w:val="22"/>
    </w:rPr>
  </w:style>
  <w:style w:type="paragraph" w:customStyle="1" w:styleId="3">
    <w:name w:val="公文:3级标题"/>
    <w:basedOn w:val="a1"/>
    <w:link w:val="30"/>
    <w:rsid w:val="00B12F27"/>
    <w:pPr>
      <w:numPr>
        <w:numId w:val="2"/>
      </w:numPr>
      <w:ind w:left="0" w:firstLine="200"/>
    </w:pPr>
  </w:style>
  <w:style w:type="character" w:customStyle="1" w:styleId="30">
    <w:name w:val="公文:3级标题 字符"/>
    <w:basedOn w:val="a2"/>
    <w:link w:val="3"/>
    <w:rsid w:val="00B12F27"/>
    <w:rPr>
      <w:rFonts w:eastAsia="仿宋_GB2312" w:cstheme="minorBidi"/>
      <w:snapToGrid/>
      <w:kern w:val="2"/>
      <w:szCs w:val="22"/>
    </w:rPr>
  </w:style>
  <w:style w:type="paragraph" w:customStyle="1" w:styleId="2">
    <w:name w:val="公文:2级标题"/>
    <w:link w:val="20"/>
    <w:rsid w:val="00B12F27"/>
    <w:pPr>
      <w:numPr>
        <w:numId w:val="3"/>
      </w:numPr>
      <w:ind w:left="0" w:firstLineChars="200" w:firstLine="200"/>
      <w:outlineLvl w:val="1"/>
    </w:pPr>
    <w:rPr>
      <w:rFonts w:eastAsia="楷体"/>
    </w:rPr>
  </w:style>
  <w:style w:type="character" w:customStyle="1" w:styleId="20">
    <w:name w:val="公文:2级标题 字符"/>
    <w:basedOn w:val="a2"/>
    <w:link w:val="2"/>
    <w:rsid w:val="00B12F27"/>
    <w:rPr>
      <w:rFonts w:eastAsia="楷体"/>
    </w:rPr>
  </w:style>
  <w:style w:type="paragraph" w:customStyle="1" w:styleId="a7">
    <w:name w:val="公文:正文"/>
    <w:basedOn w:val="a1"/>
    <w:link w:val="a8"/>
    <w:rsid w:val="00B12F27"/>
  </w:style>
  <w:style w:type="character" w:customStyle="1" w:styleId="a8">
    <w:name w:val="公文:正文 字符"/>
    <w:basedOn w:val="a2"/>
    <w:link w:val="a7"/>
    <w:rsid w:val="00B12F27"/>
    <w:rPr>
      <w:rFonts w:eastAsia="仿宋_GB2312" w:cstheme="minorBidi"/>
      <w:snapToGrid/>
      <w:kern w:val="2"/>
      <w:szCs w:val="22"/>
    </w:rPr>
  </w:style>
  <w:style w:type="paragraph" w:customStyle="1" w:styleId="a9">
    <w:name w:val="公文:黑体标题"/>
    <w:basedOn w:val="a1"/>
    <w:link w:val="aa"/>
    <w:rsid w:val="00B12F27"/>
    <w:pPr>
      <w:ind w:firstLine="0"/>
      <w:jc w:val="center"/>
    </w:pPr>
    <w:rPr>
      <w:rFonts w:eastAsia="黑体"/>
      <w:sz w:val="44"/>
    </w:rPr>
  </w:style>
  <w:style w:type="character" w:customStyle="1" w:styleId="aa">
    <w:name w:val="公文:黑体标题 字符"/>
    <w:basedOn w:val="a2"/>
    <w:link w:val="a9"/>
    <w:rsid w:val="00B12F27"/>
    <w:rPr>
      <w:rFonts w:eastAsia="黑体" w:cstheme="minorBidi"/>
      <w:snapToGrid/>
      <w:kern w:val="2"/>
      <w:sz w:val="44"/>
      <w:szCs w:val="22"/>
    </w:rPr>
  </w:style>
  <w:style w:type="paragraph" w:styleId="ab">
    <w:name w:val="List Paragraph"/>
    <w:basedOn w:val="a1"/>
    <w:uiPriority w:val="34"/>
    <w:qFormat/>
    <w:rsid w:val="00B12F27"/>
    <w:pPr>
      <w:ind w:firstLine="420"/>
    </w:pPr>
  </w:style>
  <w:style w:type="character" w:customStyle="1" w:styleId="1Char">
    <w:name w:val="标题 1 Char"/>
    <w:aliases w:val="主标题 Char"/>
    <w:basedOn w:val="a2"/>
    <w:uiPriority w:val="9"/>
    <w:rsid w:val="000E7C5A"/>
    <w:rPr>
      <w:rFonts w:eastAsia="华文中宋"/>
      <w:b/>
      <w:bCs/>
      <w:kern w:val="44"/>
      <w:sz w:val="44"/>
      <w:szCs w:val="44"/>
    </w:rPr>
  </w:style>
  <w:style w:type="paragraph" w:customStyle="1" w:styleId="ac">
    <w:name w:val="方正标题"/>
    <w:next w:val="a1"/>
    <w:qFormat/>
    <w:rsid w:val="00B12F27"/>
    <w:pPr>
      <w:jc w:val="center"/>
    </w:pPr>
    <w:rPr>
      <w:rFonts w:eastAsia="华文中宋"/>
      <w:sz w:val="44"/>
    </w:rPr>
  </w:style>
  <w:style w:type="paragraph" w:customStyle="1" w:styleId="ad">
    <w:name w:val="一级标题"/>
    <w:next w:val="a1"/>
    <w:link w:val="ae"/>
    <w:qFormat/>
    <w:rsid w:val="00B12F27"/>
    <w:pPr>
      <w:ind w:firstLineChars="200" w:firstLine="200"/>
      <w:outlineLvl w:val="0"/>
    </w:pPr>
    <w:rPr>
      <w:rFonts w:eastAsia="黑体"/>
    </w:rPr>
  </w:style>
  <w:style w:type="character" w:customStyle="1" w:styleId="ae">
    <w:name w:val="一级标题 字符"/>
    <w:basedOn w:val="a2"/>
    <w:link w:val="ad"/>
    <w:rsid w:val="00B12F27"/>
    <w:rPr>
      <w:rFonts w:eastAsia="黑体"/>
    </w:rPr>
  </w:style>
  <w:style w:type="paragraph" w:customStyle="1" w:styleId="af">
    <w:name w:val="顶格正文"/>
    <w:next w:val="a1"/>
    <w:link w:val="af0"/>
    <w:qFormat/>
    <w:rsid w:val="00B12F27"/>
    <w:rPr>
      <w:rFonts w:eastAsia="仿宋_GB2312"/>
    </w:rPr>
  </w:style>
  <w:style w:type="character" w:customStyle="1" w:styleId="af0">
    <w:name w:val="顶格正文 字符"/>
    <w:basedOn w:val="a2"/>
    <w:link w:val="af"/>
    <w:rsid w:val="00B12F27"/>
    <w:rPr>
      <w:rFonts w:eastAsia="仿宋_GB2312"/>
    </w:rPr>
  </w:style>
  <w:style w:type="paragraph" w:customStyle="1" w:styleId="af1">
    <w:name w:val="华文中宋标题"/>
    <w:next w:val="a1"/>
    <w:qFormat/>
    <w:rsid w:val="00B12F27"/>
    <w:pPr>
      <w:jc w:val="center"/>
    </w:pPr>
    <w:rPr>
      <w:rFonts w:eastAsia="华文中宋"/>
      <w:sz w:val="44"/>
    </w:rPr>
  </w:style>
  <w:style w:type="numbering" w:customStyle="1" w:styleId="110">
    <w:name w:val="1.  1）样式"/>
    <w:uiPriority w:val="99"/>
    <w:rsid w:val="00B12F27"/>
    <w:pPr>
      <w:numPr>
        <w:numId w:val="5"/>
      </w:numPr>
    </w:pPr>
  </w:style>
  <w:style w:type="numbering" w:customStyle="1" w:styleId="a">
    <w:name w:val="第一条、第二条、第三条"/>
    <w:uiPriority w:val="99"/>
    <w:rsid w:val="00B12F27"/>
    <w:pPr>
      <w:numPr>
        <w:numId w:val="6"/>
      </w:numPr>
    </w:pPr>
  </w:style>
  <w:style w:type="numbering" w:customStyle="1" w:styleId="--1--1">
    <w:name w:val="黑体一、--1.--1）"/>
    <w:uiPriority w:val="99"/>
    <w:rsid w:val="00B12F27"/>
    <w:pPr>
      <w:numPr>
        <w:numId w:val="7"/>
      </w:numPr>
    </w:pPr>
  </w:style>
  <w:style w:type="paragraph" w:customStyle="1" w:styleId="a0">
    <w:name w:val="黑体三号"/>
    <w:link w:val="af2"/>
    <w:qFormat/>
    <w:rsid w:val="00B12F27"/>
    <w:pPr>
      <w:numPr>
        <w:numId w:val="7"/>
      </w:numPr>
      <w:spacing w:line="560" w:lineRule="exact"/>
    </w:pPr>
    <w:rPr>
      <w:rFonts w:eastAsia="黑体" w:cstheme="minorBidi"/>
      <w:snapToGrid/>
      <w:kern w:val="2"/>
      <w:sz w:val="44"/>
      <w:szCs w:val="22"/>
    </w:rPr>
  </w:style>
  <w:style w:type="character" w:customStyle="1" w:styleId="af2">
    <w:name w:val="黑体三号 字符"/>
    <w:basedOn w:val="aa"/>
    <w:link w:val="a0"/>
    <w:rsid w:val="00B12F27"/>
    <w:rPr>
      <w:rFonts w:eastAsia="黑体" w:cstheme="minorBidi"/>
      <w:snapToGrid/>
      <w:kern w:val="2"/>
      <w:sz w:val="44"/>
      <w:szCs w:val="22"/>
    </w:rPr>
  </w:style>
  <w:style w:type="paragraph" w:styleId="af3">
    <w:name w:val="header"/>
    <w:basedOn w:val="a1"/>
    <w:link w:val="Char1"/>
    <w:uiPriority w:val="99"/>
    <w:unhideWhenUsed/>
    <w:rsid w:val="00B12F27"/>
    <w:pPr>
      <w:tabs>
        <w:tab w:val="center" w:pos="4153"/>
        <w:tab w:val="right" w:pos="8306"/>
      </w:tabs>
      <w:snapToGrid w:val="0"/>
      <w:spacing w:line="240" w:lineRule="atLeast"/>
      <w:jc w:val="center"/>
    </w:pPr>
    <w:rPr>
      <w:sz w:val="18"/>
      <w:szCs w:val="18"/>
    </w:rPr>
  </w:style>
  <w:style w:type="character" w:customStyle="1" w:styleId="Char">
    <w:name w:val="页眉 Char"/>
    <w:basedOn w:val="a2"/>
    <w:uiPriority w:val="99"/>
    <w:rsid w:val="000E7C5A"/>
    <w:rPr>
      <w:rFonts w:eastAsia="仿宋_GB2312" w:cstheme="minorBidi"/>
      <w:snapToGrid/>
      <w:kern w:val="2"/>
      <w:sz w:val="18"/>
      <w:szCs w:val="18"/>
    </w:rPr>
  </w:style>
  <w:style w:type="numbering" w:customStyle="1" w:styleId="11">
    <w:name w:val="（一）1.（1）"/>
    <w:uiPriority w:val="99"/>
    <w:rsid w:val="00B12F27"/>
    <w:pPr>
      <w:numPr>
        <w:numId w:val="9"/>
      </w:numPr>
    </w:pPr>
  </w:style>
  <w:style w:type="table" w:styleId="af4">
    <w:name w:val="Table Grid"/>
    <w:basedOn w:val="a3"/>
    <w:uiPriority w:val="39"/>
    <w:rsid w:val="00B12F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basedOn w:val="a2"/>
    <w:uiPriority w:val="99"/>
    <w:unhideWhenUsed/>
    <w:rsid w:val="00B12F27"/>
    <w:rPr>
      <w:color w:val="0563C1" w:themeColor="hyperlink"/>
      <w:u w:val="single"/>
    </w:rPr>
  </w:style>
  <w:style w:type="character" w:customStyle="1" w:styleId="14">
    <w:name w:val="未处理的提及1"/>
    <w:basedOn w:val="a2"/>
    <w:uiPriority w:val="99"/>
    <w:semiHidden/>
    <w:unhideWhenUsed/>
    <w:rsid w:val="000E7C5A"/>
    <w:rPr>
      <w:color w:val="605E5C"/>
      <w:shd w:val="clear" w:color="auto" w:fill="E1DFDD"/>
    </w:rPr>
  </w:style>
  <w:style w:type="paragraph" w:customStyle="1" w:styleId="12">
    <w:name w:val="1（2）列表"/>
    <w:basedOn w:val="a7"/>
    <w:qFormat/>
    <w:rsid w:val="00B12F27"/>
    <w:pPr>
      <w:numPr>
        <w:numId w:val="28"/>
      </w:numPr>
      <w:ind w:firstLineChars="0" w:firstLine="0"/>
    </w:pPr>
  </w:style>
  <w:style w:type="paragraph" w:styleId="af6">
    <w:name w:val="Body Text"/>
    <w:basedOn w:val="a1"/>
    <w:link w:val="Char0"/>
    <w:qFormat/>
    <w:rsid w:val="0079275B"/>
  </w:style>
  <w:style w:type="character" w:customStyle="1" w:styleId="Char0">
    <w:name w:val="正文文本 Char"/>
    <w:basedOn w:val="a2"/>
    <w:link w:val="af6"/>
    <w:rsid w:val="0079275B"/>
    <w:rPr>
      <w:rFonts w:eastAsia="仿宋_GB2312" w:cstheme="minorBidi"/>
      <w:snapToGrid/>
      <w:szCs w:val="24"/>
      <w:lang w:eastAsia="en-US"/>
    </w:rPr>
  </w:style>
  <w:style w:type="paragraph" w:customStyle="1" w:styleId="FirstParagraph">
    <w:name w:val="First Paragraph"/>
    <w:basedOn w:val="af6"/>
    <w:next w:val="af6"/>
    <w:qFormat/>
    <w:rsid w:val="0079275B"/>
  </w:style>
  <w:style w:type="paragraph" w:styleId="af7">
    <w:name w:val="footer"/>
    <w:basedOn w:val="a1"/>
    <w:link w:val="Char2"/>
    <w:uiPriority w:val="99"/>
    <w:unhideWhenUsed/>
    <w:rsid w:val="001F088F"/>
    <w:pPr>
      <w:tabs>
        <w:tab w:val="center" w:pos="4153"/>
        <w:tab w:val="right" w:pos="8306"/>
      </w:tabs>
      <w:snapToGrid w:val="0"/>
      <w:spacing w:line="240" w:lineRule="atLeast"/>
      <w:jc w:val="left"/>
    </w:pPr>
    <w:rPr>
      <w:sz w:val="18"/>
      <w:szCs w:val="18"/>
    </w:rPr>
  </w:style>
  <w:style w:type="character" w:customStyle="1" w:styleId="Char2">
    <w:name w:val="页脚 Char"/>
    <w:basedOn w:val="a2"/>
    <w:link w:val="af7"/>
    <w:uiPriority w:val="99"/>
    <w:rsid w:val="001F088F"/>
    <w:rPr>
      <w:rFonts w:eastAsia="仿宋_GB2312" w:cstheme="minorBidi"/>
      <w:snapToGrid/>
      <w:kern w:val="2"/>
      <w:sz w:val="18"/>
      <w:szCs w:val="18"/>
    </w:rPr>
  </w:style>
  <w:style w:type="paragraph" w:styleId="af8">
    <w:name w:val="Balloon Text"/>
    <w:basedOn w:val="a1"/>
    <w:link w:val="Char3"/>
    <w:uiPriority w:val="99"/>
    <w:semiHidden/>
    <w:unhideWhenUsed/>
    <w:rsid w:val="001F088F"/>
    <w:pPr>
      <w:spacing w:line="240" w:lineRule="auto"/>
    </w:pPr>
    <w:rPr>
      <w:sz w:val="18"/>
      <w:szCs w:val="18"/>
    </w:rPr>
  </w:style>
  <w:style w:type="character" w:customStyle="1" w:styleId="Char3">
    <w:name w:val="批注框文本 Char"/>
    <w:basedOn w:val="a2"/>
    <w:link w:val="af8"/>
    <w:uiPriority w:val="99"/>
    <w:semiHidden/>
    <w:rsid w:val="001F088F"/>
    <w:rPr>
      <w:rFonts w:eastAsia="仿宋_GB2312" w:cstheme="minorBidi"/>
      <w:snapToGrid/>
      <w:kern w:val="2"/>
      <w:sz w:val="18"/>
      <w:szCs w:val="18"/>
    </w:rPr>
  </w:style>
  <w:style w:type="character" w:customStyle="1" w:styleId="1Char1">
    <w:name w:val="标题 1 Char1"/>
    <w:aliases w:val="主标题 Char1"/>
    <w:basedOn w:val="a2"/>
    <w:link w:val="10"/>
    <w:uiPriority w:val="9"/>
    <w:rsid w:val="00B12F27"/>
    <w:rPr>
      <w:rFonts w:eastAsia="华文中宋"/>
      <w:b/>
      <w:bCs/>
      <w:kern w:val="44"/>
      <w:sz w:val="44"/>
      <w:szCs w:val="44"/>
    </w:rPr>
  </w:style>
  <w:style w:type="character" w:customStyle="1" w:styleId="Char1">
    <w:name w:val="页眉 Char1"/>
    <w:basedOn w:val="a2"/>
    <w:link w:val="af3"/>
    <w:uiPriority w:val="99"/>
    <w:rsid w:val="00B12F27"/>
    <w:rPr>
      <w:rFonts w:eastAsia="仿宋_GB2312" w:cstheme="minorBidi"/>
      <w:snapToGrid/>
      <w:kern w:val="2"/>
      <w:sz w:val="18"/>
      <w:szCs w:val="18"/>
    </w:rPr>
  </w:style>
  <w:style w:type="character" w:customStyle="1" w:styleId="21">
    <w:name w:val="未处理的提及2"/>
    <w:basedOn w:val="a2"/>
    <w:uiPriority w:val="99"/>
    <w:semiHidden/>
    <w:unhideWhenUsed/>
    <w:rsid w:val="00B12F27"/>
    <w:rPr>
      <w:color w:val="605E5C"/>
      <w:shd w:val="clear" w:color="auto" w:fill="E1DFDD"/>
    </w:rPr>
  </w:style>
  <w:style w:type="character" w:styleId="af9">
    <w:name w:val="annotation reference"/>
    <w:basedOn w:val="a2"/>
    <w:uiPriority w:val="99"/>
    <w:semiHidden/>
    <w:unhideWhenUsed/>
    <w:rsid w:val="00710F90"/>
    <w:rPr>
      <w:sz w:val="21"/>
      <w:szCs w:val="21"/>
    </w:rPr>
  </w:style>
  <w:style w:type="paragraph" w:styleId="afa">
    <w:name w:val="annotation text"/>
    <w:basedOn w:val="a1"/>
    <w:link w:val="Char4"/>
    <w:uiPriority w:val="99"/>
    <w:semiHidden/>
    <w:unhideWhenUsed/>
    <w:rsid w:val="00710F90"/>
    <w:pPr>
      <w:jc w:val="left"/>
    </w:pPr>
  </w:style>
  <w:style w:type="character" w:customStyle="1" w:styleId="Char4">
    <w:name w:val="批注文字 Char"/>
    <w:basedOn w:val="a2"/>
    <w:link w:val="afa"/>
    <w:uiPriority w:val="99"/>
    <w:semiHidden/>
    <w:rsid w:val="00710F90"/>
    <w:rPr>
      <w:rFonts w:eastAsia="仿宋_GB2312" w:cstheme="minorBidi"/>
      <w:snapToGrid/>
      <w:kern w:val="2"/>
      <w:szCs w:val="22"/>
    </w:rPr>
  </w:style>
  <w:style w:type="paragraph" w:styleId="afb">
    <w:name w:val="annotation subject"/>
    <w:basedOn w:val="afa"/>
    <w:next w:val="afa"/>
    <w:link w:val="Char5"/>
    <w:uiPriority w:val="99"/>
    <w:semiHidden/>
    <w:unhideWhenUsed/>
    <w:rsid w:val="00710F90"/>
    <w:rPr>
      <w:b/>
      <w:bCs/>
    </w:rPr>
  </w:style>
  <w:style w:type="character" w:customStyle="1" w:styleId="Char5">
    <w:name w:val="批注主题 Char"/>
    <w:basedOn w:val="Char4"/>
    <w:link w:val="afb"/>
    <w:uiPriority w:val="99"/>
    <w:semiHidden/>
    <w:rsid w:val="00710F90"/>
    <w:rPr>
      <w:rFonts w:eastAsia="仿宋_GB2312" w:cstheme="minorBidi"/>
      <w:b/>
      <w:bCs/>
      <w:snapToGrid/>
      <w:kern w:val="2"/>
      <w:szCs w:val="22"/>
    </w:rPr>
  </w:style>
  <w:style w:type="paragraph" w:styleId="afc">
    <w:name w:val="Subtitle"/>
    <w:basedOn w:val="a1"/>
    <w:next w:val="a1"/>
    <w:link w:val="Char6"/>
    <w:uiPriority w:val="11"/>
    <w:rsid w:val="002B663B"/>
    <w:pPr>
      <w:spacing w:before="240" w:after="60" w:line="312" w:lineRule="atLeast"/>
      <w:jc w:val="center"/>
      <w:outlineLvl w:val="1"/>
    </w:pPr>
    <w:rPr>
      <w:rFonts w:asciiTheme="minorHAnsi" w:eastAsiaTheme="minorEastAsia" w:hAnsiTheme="minorHAnsi"/>
      <w:b/>
      <w:bCs/>
      <w:kern w:val="28"/>
      <w:szCs w:val="32"/>
    </w:rPr>
  </w:style>
  <w:style w:type="character" w:customStyle="1" w:styleId="Char6">
    <w:name w:val="副标题 Char"/>
    <w:basedOn w:val="a2"/>
    <w:link w:val="afc"/>
    <w:uiPriority w:val="11"/>
    <w:rsid w:val="002B663B"/>
    <w:rPr>
      <w:rFonts w:asciiTheme="minorHAnsi" w:eastAsiaTheme="minorEastAsia" w:hAnsiTheme="minorHAnsi" w:cstheme="minorBidi"/>
      <w:b/>
      <w:bCs/>
      <w:snapToGrid/>
      <w:kern w:val="28"/>
    </w:rPr>
  </w:style>
  <w:style w:type="table" w:customStyle="1" w:styleId="15">
    <w:name w:val="网格型1"/>
    <w:basedOn w:val="a3"/>
    <w:next w:val="af4"/>
    <w:qFormat/>
    <w:rsid w:val="00DC1723"/>
    <w:pPr>
      <w:widowControl w:val="0"/>
      <w:jc w:val="both"/>
    </w:pPr>
    <w:rPr>
      <w:rFonts w:ascii="Calibri" w:eastAsia="宋体" w:hAnsi="Calibri"/>
      <w:snapToGri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680626">
      <w:bodyDiv w:val="1"/>
      <w:marLeft w:val="0"/>
      <w:marRight w:val="0"/>
      <w:marTop w:val="0"/>
      <w:marBottom w:val="0"/>
      <w:divBdr>
        <w:top w:val="none" w:sz="0" w:space="0" w:color="auto"/>
        <w:left w:val="none" w:sz="0" w:space="0" w:color="auto"/>
        <w:bottom w:val="none" w:sz="0" w:space="0" w:color="auto"/>
        <w:right w:val="none" w:sz="0" w:space="0" w:color="auto"/>
      </w:divBdr>
    </w:div>
    <w:div w:id="1566405465">
      <w:bodyDiv w:val="1"/>
      <w:marLeft w:val="0"/>
      <w:marRight w:val="0"/>
      <w:marTop w:val="0"/>
      <w:marBottom w:val="0"/>
      <w:divBdr>
        <w:top w:val="none" w:sz="0" w:space="0" w:color="auto"/>
        <w:left w:val="none" w:sz="0" w:space="0" w:color="auto"/>
        <w:bottom w:val="none" w:sz="0" w:space="0" w:color="auto"/>
        <w:right w:val="none" w:sz="0" w:space="0" w:color="auto"/>
      </w:divBdr>
      <w:divsChild>
        <w:div w:id="1087269451">
          <w:marLeft w:val="0"/>
          <w:marRight w:val="0"/>
          <w:marTop w:val="0"/>
          <w:marBottom w:val="225"/>
          <w:divBdr>
            <w:top w:val="none" w:sz="0" w:space="0" w:color="auto"/>
            <w:left w:val="none" w:sz="0" w:space="0" w:color="auto"/>
            <w:bottom w:val="none" w:sz="0" w:space="0" w:color="auto"/>
            <w:right w:val="none" w:sz="0" w:space="0" w:color="auto"/>
          </w:divBdr>
        </w:div>
        <w:div w:id="1528448480">
          <w:marLeft w:val="0"/>
          <w:marRight w:val="0"/>
          <w:marTop w:val="0"/>
          <w:marBottom w:val="225"/>
          <w:divBdr>
            <w:top w:val="none" w:sz="0" w:space="0" w:color="auto"/>
            <w:left w:val="none" w:sz="0" w:space="0" w:color="auto"/>
            <w:bottom w:val="none" w:sz="0" w:space="0" w:color="auto"/>
            <w:right w:val="none" w:sz="0" w:space="0" w:color="auto"/>
          </w:divBdr>
        </w:div>
        <w:div w:id="1102144351">
          <w:marLeft w:val="0"/>
          <w:marRight w:val="0"/>
          <w:marTop w:val="0"/>
          <w:marBottom w:val="225"/>
          <w:divBdr>
            <w:top w:val="none" w:sz="0" w:space="0" w:color="auto"/>
            <w:left w:val="none" w:sz="0" w:space="0" w:color="auto"/>
            <w:bottom w:val="none" w:sz="0" w:space="0" w:color="auto"/>
            <w:right w:val="none" w:sz="0" w:space="0" w:color="auto"/>
          </w:divBdr>
        </w:div>
        <w:div w:id="1582105961">
          <w:marLeft w:val="0"/>
          <w:marRight w:val="0"/>
          <w:marTop w:val="0"/>
          <w:marBottom w:val="225"/>
          <w:divBdr>
            <w:top w:val="none" w:sz="0" w:space="0" w:color="auto"/>
            <w:left w:val="none" w:sz="0" w:space="0" w:color="auto"/>
            <w:bottom w:val="none" w:sz="0" w:space="0" w:color="auto"/>
            <w:right w:val="none" w:sz="0" w:space="0" w:color="auto"/>
          </w:divBdr>
        </w:div>
        <w:div w:id="642736422">
          <w:marLeft w:val="0"/>
          <w:marRight w:val="0"/>
          <w:marTop w:val="0"/>
          <w:marBottom w:val="225"/>
          <w:divBdr>
            <w:top w:val="none" w:sz="0" w:space="0" w:color="auto"/>
            <w:left w:val="none" w:sz="0" w:space="0" w:color="auto"/>
            <w:bottom w:val="none" w:sz="0" w:space="0" w:color="auto"/>
            <w:right w:val="none" w:sz="0" w:space="0" w:color="auto"/>
          </w:divBdr>
        </w:div>
        <w:div w:id="497384990">
          <w:marLeft w:val="0"/>
          <w:marRight w:val="0"/>
          <w:marTop w:val="0"/>
          <w:marBottom w:val="225"/>
          <w:divBdr>
            <w:top w:val="none" w:sz="0" w:space="0" w:color="auto"/>
            <w:left w:val="none" w:sz="0" w:space="0" w:color="auto"/>
            <w:bottom w:val="none" w:sz="0" w:space="0" w:color="auto"/>
            <w:right w:val="none" w:sz="0" w:space="0" w:color="auto"/>
          </w:divBdr>
        </w:div>
        <w:div w:id="2108579039">
          <w:marLeft w:val="0"/>
          <w:marRight w:val="0"/>
          <w:marTop w:val="0"/>
          <w:marBottom w:val="225"/>
          <w:divBdr>
            <w:top w:val="none" w:sz="0" w:space="0" w:color="auto"/>
            <w:left w:val="none" w:sz="0" w:space="0" w:color="auto"/>
            <w:bottom w:val="none" w:sz="0" w:space="0" w:color="auto"/>
            <w:right w:val="none" w:sz="0" w:space="0" w:color="auto"/>
          </w:divBdr>
        </w:div>
        <w:div w:id="2030065062">
          <w:marLeft w:val="0"/>
          <w:marRight w:val="0"/>
          <w:marTop w:val="0"/>
          <w:marBottom w:val="225"/>
          <w:divBdr>
            <w:top w:val="none" w:sz="0" w:space="0" w:color="auto"/>
            <w:left w:val="none" w:sz="0" w:space="0" w:color="auto"/>
            <w:bottom w:val="none" w:sz="0" w:space="0" w:color="auto"/>
            <w:right w:val="none" w:sz="0" w:space="0" w:color="auto"/>
          </w:divBdr>
        </w:div>
        <w:div w:id="1783576794">
          <w:marLeft w:val="0"/>
          <w:marRight w:val="0"/>
          <w:marTop w:val="0"/>
          <w:marBottom w:val="225"/>
          <w:divBdr>
            <w:top w:val="none" w:sz="0" w:space="0" w:color="auto"/>
            <w:left w:val="none" w:sz="0" w:space="0" w:color="auto"/>
            <w:bottom w:val="none" w:sz="0" w:space="0" w:color="auto"/>
            <w:right w:val="none" w:sz="0" w:space="0" w:color="auto"/>
          </w:divBdr>
        </w:div>
        <w:div w:id="667444022">
          <w:marLeft w:val="0"/>
          <w:marRight w:val="0"/>
          <w:marTop w:val="0"/>
          <w:marBottom w:val="225"/>
          <w:divBdr>
            <w:top w:val="none" w:sz="0" w:space="0" w:color="auto"/>
            <w:left w:val="none" w:sz="0" w:space="0" w:color="auto"/>
            <w:bottom w:val="none" w:sz="0" w:space="0" w:color="auto"/>
            <w:right w:val="none" w:sz="0" w:space="0" w:color="auto"/>
          </w:divBdr>
        </w:div>
        <w:div w:id="1063286621">
          <w:marLeft w:val="0"/>
          <w:marRight w:val="0"/>
          <w:marTop w:val="0"/>
          <w:marBottom w:val="225"/>
          <w:divBdr>
            <w:top w:val="none" w:sz="0" w:space="0" w:color="auto"/>
            <w:left w:val="none" w:sz="0" w:space="0" w:color="auto"/>
            <w:bottom w:val="none" w:sz="0" w:space="0" w:color="auto"/>
            <w:right w:val="none" w:sz="0" w:space="0" w:color="auto"/>
          </w:divBdr>
        </w:div>
        <w:div w:id="1652561565">
          <w:marLeft w:val="0"/>
          <w:marRight w:val="0"/>
          <w:marTop w:val="0"/>
          <w:marBottom w:val="225"/>
          <w:divBdr>
            <w:top w:val="none" w:sz="0" w:space="0" w:color="auto"/>
            <w:left w:val="none" w:sz="0" w:space="0" w:color="auto"/>
            <w:bottom w:val="none" w:sz="0" w:space="0" w:color="auto"/>
            <w:right w:val="none" w:sz="0" w:space="0" w:color="auto"/>
          </w:divBdr>
        </w:div>
        <w:div w:id="31346771">
          <w:marLeft w:val="0"/>
          <w:marRight w:val="0"/>
          <w:marTop w:val="0"/>
          <w:marBottom w:val="225"/>
          <w:divBdr>
            <w:top w:val="none" w:sz="0" w:space="0" w:color="auto"/>
            <w:left w:val="none" w:sz="0" w:space="0" w:color="auto"/>
            <w:bottom w:val="none" w:sz="0" w:space="0" w:color="auto"/>
            <w:right w:val="none" w:sz="0" w:space="0" w:color="auto"/>
          </w:divBdr>
        </w:div>
        <w:div w:id="716782889">
          <w:marLeft w:val="0"/>
          <w:marRight w:val="0"/>
          <w:marTop w:val="0"/>
          <w:marBottom w:val="225"/>
          <w:divBdr>
            <w:top w:val="none" w:sz="0" w:space="0" w:color="auto"/>
            <w:left w:val="none" w:sz="0" w:space="0" w:color="auto"/>
            <w:bottom w:val="none" w:sz="0" w:space="0" w:color="auto"/>
            <w:right w:val="none" w:sz="0" w:space="0" w:color="auto"/>
          </w:divBdr>
        </w:div>
      </w:divsChild>
    </w:div>
    <w:div w:id="1615550176">
      <w:bodyDiv w:val="1"/>
      <w:marLeft w:val="0"/>
      <w:marRight w:val="0"/>
      <w:marTop w:val="0"/>
      <w:marBottom w:val="0"/>
      <w:divBdr>
        <w:top w:val="none" w:sz="0" w:space="0" w:color="auto"/>
        <w:left w:val="none" w:sz="0" w:space="0" w:color="auto"/>
        <w:bottom w:val="none" w:sz="0" w:space="0" w:color="auto"/>
        <w:right w:val="none" w:sz="0" w:space="0" w:color="auto"/>
      </w:divBdr>
    </w:div>
    <w:div w:id="1641962815">
      <w:bodyDiv w:val="1"/>
      <w:marLeft w:val="0"/>
      <w:marRight w:val="0"/>
      <w:marTop w:val="0"/>
      <w:marBottom w:val="0"/>
      <w:divBdr>
        <w:top w:val="none" w:sz="0" w:space="0" w:color="auto"/>
        <w:left w:val="none" w:sz="0" w:space="0" w:color="auto"/>
        <w:bottom w:val="none" w:sz="0" w:space="0" w:color="auto"/>
        <w:right w:val="none" w:sz="0" w:space="0" w:color="auto"/>
      </w:divBdr>
    </w:div>
    <w:div w:id="2088569149">
      <w:bodyDiv w:val="1"/>
      <w:marLeft w:val="0"/>
      <w:marRight w:val="0"/>
      <w:marTop w:val="0"/>
      <w:marBottom w:val="0"/>
      <w:divBdr>
        <w:top w:val="none" w:sz="0" w:space="0" w:color="auto"/>
        <w:left w:val="none" w:sz="0" w:space="0" w:color="auto"/>
        <w:bottom w:val="none" w:sz="0" w:space="0" w:color="auto"/>
        <w:right w:val="none" w:sz="0" w:space="0" w:color="auto"/>
      </w:divBdr>
      <w:divsChild>
        <w:div w:id="988748563">
          <w:marLeft w:val="0"/>
          <w:marRight w:val="0"/>
          <w:marTop w:val="0"/>
          <w:marBottom w:val="225"/>
          <w:divBdr>
            <w:top w:val="none" w:sz="0" w:space="0" w:color="auto"/>
            <w:left w:val="none" w:sz="0" w:space="0" w:color="auto"/>
            <w:bottom w:val="none" w:sz="0" w:space="0" w:color="auto"/>
            <w:right w:val="none" w:sz="0" w:space="0" w:color="auto"/>
          </w:divBdr>
        </w:div>
        <w:div w:id="926770033">
          <w:marLeft w:val="0"/>
          <w:marRight w:val="0"/>
          <w:marTop w:val="0"/>
          <w:marBottom w:val="225"/>
          <w:divBdr>
            <w:top w:val="none" w:sz="0" w:space="0" w:color="auto"/>
            <w:left w:val="none" w:sz="0" w:space="0" w:color="auto"/>
            <w:bottom w:val="none" w:sz="0" w:space="0" w:color="auto"/>
            <w:right w:val="none" w:sz="0" w:space="0" w:color="auto"/>
          </w:divBdr>
        </w:div>
        <w:div w:id="271282672">
          <w:marLeft w:val="0"/>
          <w:marRight w:val="0"/>
          <w:marTop w:val="0"/>
          <w:marBottom w:val="225"/>
          <w:divBdr>
            <w:top w:val="none" w:sz="0" w:space="0" w:color="auto"/>
            <w:left w:val="none" w:sz="0" w:space="0" w:color="auto"/>
            <w:bottom w:val="none" w:sz="0" w:space="0" w:color="auto"/>
            <w:right w:val="none" w:sz="0" w:space="0" w:color="auto"/>
          </w:divBdr>
        </w:div>
        <w:div w:id="921253397">
          <w:marLeft w:val="0"/>
          <w:marRight w:val="0"/>
          <w:marTop w:val="0"/>
          <w:marBottom w:val="225"/>
          <w:divBdr>
            <w:top w:val="none" w:sz="0" w:space="0" w:color="auto"/>
            <w:left w:val="none" w:sz="0" w:space="0" w:color="auto"/>
            <w:bottom w:val="none" w:sz="0" w:space="0" w:color="auto"/>
            <w:right w:val="none" w:sz="0" w:space="0" w:color="auto"/>
          </w:divBdr>
        </w:div>
        <w:div w:id="1671444361">
          <w:marLeft w:val="0"/>
          <w:marRight w:val="0"/>
          <w:marTop w:val="0"/>
          <w:marBottom w:val="225"/>
          <w:divBdr>
            <w:top w:val="none" w:sz="0" w:space="0" w:color="auto"/>
            <w:left w:val="none" w:sz="0" w:space="0" w:color="auto"/>
            <w:bottom w:val="none" w:sz="0" w:space="0" w:color="auto"/>
            <w:right w:val="none" w:sz="0" w:space="0" w:color="auto"/>
          </w:divBdr>
        </w:div>
        <w:div w:id="614212420">
          <w:marLeft w:val="0"/>
          <w:marRight w:val="0"/>
          <w:marTop w:val="0"/>
          <w:marBottom w:val="225"/>
          <w:divBdr>
            <w:top w:val="none" w:sz="0" w:space="0" w:color="auto"/>
            <w:left w:val="none" w:sz="0" w:space="0" w:color="auto"/>
            <w:bottom w:val="none" w:sz="0" w:space="0" w:color="auto"/>
            <w:right w:val="none" w:sz="0" w:space="0" w:color="auto"/>
          </w:divBdr>
        </w:div>
        <w:div w:id="1761677633">
          <w:marLeft w:val="0"/>
          <w:marRight w:val="0"/>
          <w:marTop w:val="0"/>
          <w:marBottom w:val="225"/>
          <w:divBdr>
            <w:top w:val="none" w:sz="0" w:space="0" w:color="auto"/>
            <w:left w:val="none" w:sz="0" w:space="0" w:color="auto"/>
            <w:bottom w:val="none" w:sz="0" w:space="0" w:color="auto"/>
            <w:right w:val="none" w:sz="0" w:space="0" w:color="auto"/>
          </w:divBdr>
        </w:div>
        <w:div w:id="1966738162">
          <w:marLeft w:val="0"/>
          <w:marRight w:val="0"/>
          <w:marTop w:val="0"/>
          <w:marBottom w:val="225"/>
          <w:divBdr>
            <w:top w:val="none" w:sz="0" w:space="0" w:color="auto"/>
            <w:left w:val="none" w:sz="0" w:space="0" w:color="auto"/>
            <w:bottom w:val="none" w:sz="0" w:space="0" w:color="auto"/>
            <w:right w:val="none" w:sz="0" w:space="0" w:color="auto"/>
          </w:divBdr>
        </w:div>
        <w:div w:id="1967084150">
          <w:marLeft w:val="0"/>
          <w:marRight w:val="0"/>
          <w:marTop w:val="0"/>
          <w:marBottom w:val="225"/>
          <w:divBdr>
            <w:top w:val="none" w:sz="0" w:space="0" w:color="auto"/>
            <w:left w:val="none" w:sz="0" w:space="0" w:color="auto"/>
            <w:bottom w:val="none" w:sz="0" w:space="0" w:color="auto"/>
            <w:right w:val="none" w:sz="0" w:space="0" w:color="auto"/>
          </w:divBdr>
        </w:div>
        <w:div w:id="315453856">
          <w:marLeft w:val="0"/>
          <w:marRight w:val="0"/>
          <w:marTop w:val="0"/>
          <w:marBottom w:val="225"/>
          <w:divBdr>
            <w:top w:val="none" w:sz="0" w:space="0" w:color="auto"/>
            <w:left w:val="none" w:sz="0" w:space="0" w:color="auto"/>
            <w:bottom w:val="none" w:sz="0" w:space="0" w:color="auto"/>
            <w:right w:val="none" w:sz="0" w:space="0" w:color="auto"/>
          </w:divBdr>
        </w:div>
        <w:div w:id="794176292">
          <w:marLeft w:val="0"/>
          <w:marRight w:val="0"/>
          <w:marTop w:val="0"/>
          <w:marBottom w:val="225"/>
          <w:divBdr>
            <w:top w:val="none" w:sz="0" w:space="0" w:color="auto"/>
            <w:left w:val="none" w:sz="0" w:space="0" w:color="auto"/>
            <w:bottom w:val="none" w:sz="0" w:space="0" w:color="auto"/>
            <w:right w:val="none" w:sz="0" w:space="0" w:color="auto"/>
          </w:divBdr>
        </w:div>
        <w:div w:id="729495534">
          <w:marLeft w:val="0"/>
          <w:marRight w:val="0"/>
          <w:marTop w:val="0"/>
          <w:marBottom w:val="225"/>
          <w:divBdr>
            <w:top w:val="none" w:sz="0" w:space="0" w:color="auto"/>
            <w:left w:val="none" w:sz="0" w:space="0" w:color="auto"/>
            <w:bottom w:val="none" w:sz="0" w:space="0" w:color="auto"/>
            <w:right w:val="none" w:sz="0" w:space="0" w:color="auto"/>
          </w:divBdr>
        </w:div>
        <w:div w:id="1215507027">
          <w:marLeft w:val="0"/>
          <w:marRight w:val="0"/>
          <w:marTop w:val="0"/>
          <w:marBottom w:val="225"/>
          <w:divBdr>
            <w:top w:val="none" w:sz="0" w:space="0" w:color="auto"/>
            <w:left w:val="none" w:sz="0" w:space="0" w:color="auto"/>
            <w:bottom w:val="none" w:sz="0" w:space="0" w:color="auto"/>
            <w:right w:val="none" w:sz="0" w:space="0" w:color="auto"/>
          </w:divBdr>
        </w:div>
        <w:div w:id="133283408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22269;&#38469;&#22788;&#26417;&#29734;\word&#27169;&#26495;\normal3.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1DD4F-2112-4FF3-B55D-F30838010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normal3.dotx</Template>
  <TotalTime>203</TotalTime>
  <Pages>1</Pages>
  <Words>783</Words>
  <Characters>4465</Characters>
  <Application>Microsoft Office Word</Application>
  <DocSecurity>0</DocSecurity>
  <Lines>37</Lines>
  <Paragraphs>10</Paragraphs>
  <ScaleCrop>false</ScaleCrop>
  <Company>JSJYT</Company>
  <LinksUpToDate>false</LinksUpToDate>
  <CharactersWithSpaces>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JSJYT-PC</cp:lastModifiedBy>
  <cp:revision>7</cp:revision>
  <cp:lastPrinted>2020-05-07T06:52:00Z</cp:lastPrinted>
  <dcterms:created xsi:type="dcterms:W3CDTF">2020-05-07T03:35:00Z</dcterms:created>
  <dcterms:modified xsi:type="dcterms:W3CDTF">2020-05-09T08:15:00Z</dcterms:modified>
</cp:coreProperties>
</file>